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D6141" w14:textId="40816FC7" w:rsidR="00DC1B18" w:rsidRPr="00CA399D" w:rsidRDefault="00CA399D" w:rsidP="00CA399D">
      <w:pPr>
        <w:pStyle w:val="Normalny1"/>
        <w:spacing w:before="0" w:beforeAutospacing="0" w:after="160" w:afterAutospacing="0" w:line="240" w:lineRule="atLeast"/>
        <w:rPr>
          <w:rFonts w:ascii="Memoria" w:hAnsi="Memoria" w:cs="Calibri"/>
          <w:i/>
          <w:color w:val="000000"/>
          <w:sz w:val="22"/>
          <w:szCs w:val="22"/>
        </w:rPr>
      </w:pPr>
      <w:r w:rsidRPr="00CA399D">
        <w:rPr>
          <w:rStyle w:val="normalchar"/>
          <w:rFonts w:ascii="Memoria" w:hAnsi="Memoria"/>
          <w:bCs/>
          <w:i/>
          <w:color w:val="000000"/>
          <w:sz w:val="22"/>
          <w:szCs w:val="22"/>
        </w:rPr>
        <w:t xml:space="preserve">Załącznik nr 1 do regulaminu </w:t>
      </w:r>
      <w:r w:rsidRPr="00CA399D">
        <w:rPr>
          <w:rFonts w:ascii="Memoria" w:hAnsi="Memoria"/>
          <w:bCs/>
          <w:i/>
          <w:color w:val="000000"/>
          <w:sz w:val="22"/>
          <w:szCs w:val="22"/>
        </w:rPr>
        <w:t>XX edycji konkursu „Namaluj historię dziadków”</w:t>
      </w:r>
      <w:r w:rsidR="009C1AD7" w:rsidRPr="00CA399D">
        <w:rPr>
          <w:rFonts w:ascii="Memoria" w:eastAsia="Calibri" w:hAnsi="Memoria" w:cs="Latha"/>
          <w:i/>
          <w:sz w:val="22"/>
          <w:szCs w:val="22"/>
          <w:lang w:eastAsia="en-US"/>
        </w:rPr>
        <w:t>:</w:t>
      </w:r>
    </w:p>
    <w:p w14:paraId="17E69267" w14:textId="77777777" w:rsidR="009C1AD7" w:rsidRPr="007635D1" w:rsidRDefault="009C1AD7" w:rsidP="009C1AD7">
      <w:pPr>
        <w:jc w:val="center"/>
        <w:rPr>
          <w:rFonts w:ascii="Memoria" w:hAnsi="Memoria"/>
          <w:b/>
          <w:bCs/>
          <w:sz w:val="28"/>
        </w:rPr>
      </w:pPr>
    </w:p>
    <w:p w14:paraId="038B40AE" w14:textId="77777777" w:rsidR="009C1AD7" w:rsidRPr="007635D1" w:rsidRDefault="009C1AD7" w:rsidP="009C1AD7">
      <w:pPr>
        <w:jc w:val="center"/>
        <w:rPr>
          <w:rFonts w:ascii="Memoria" w:hAnsi="Memoria"/>
          <w:b/>
          <w:bCs/>
          <w:sz w:val="32"/>
        </w:rPr>
      </w:pPr>
      <w:r w:rsidRPr="007635D1">
        <w:rPr>
          <w:rFonts w:ascii="Memoria" w:hAnsi="Memoria"/>
          <w:b/>
          <w:bCs/>
          <w:sz w:val="32"/>
        </w:rPr>
        <w:t>Protokół Szkolnej Komisji Konkursowej</w:t>
      </w:r>
    </w:p>
    <w:tbl>
      <w:tblPr>
        <w:tblpPr w:leftFromText="141" w:rightFromText="141" w:vertAnchor="text" w:horzAnchor="margin" w:tblpXSpec="center" w:tblpY="192"/>
        <w:tblW w:w="921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03"/>
        <w:gridCol w:w="768"/>
        <w:gridCol w:w="1535"/>
        <w:gridCol w:w="1536"/>
        <w:gridCol w:w="767"/>
        <w:gridCol w:w="2304"/>
      </w:tblGrid>
      <w:tr w:rsidR="009C1AD7" w:rsidRPr="007635D1" w14:paraId="61023211" w14:textId="77777777" w:rsidTr="00EF71E3">
        <w:tc>
          <w:tcPr>
            <w:tcW w:w="921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CFCB9" w14:textId="77777777" w:rsidR="009C1AD7" w:rsidRPr="007635D1" w:rsidRDefault="009C1AD7" w:rsidP="00EF71E3">
            <w:pPr>
              <w:pStyle w:val="Zawartotabeli"/>
              <w:rPr>
                <w:rFonts w:ascii="Memoria" w:hAnsi="Memoria"/>
              </w:rPr>
            </w:pPr>
            <w:r w:rsidRPr="007635D1">
              <w:rPr>
                <w:rFonts w:ascii="Memoria" w:hAnsi="Memoria"/>
              </w:rPr>
              <w:t xml:space="preserve">Szkoła: </w:t>
            </w:r>
          </w:p>
          <w:p w14:paraId="0EB810D0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sz w:val="28"/>
              </w:rPr>
            </w:pPr>
          </w:p>
          <w:p w14:paraId="4669B99A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sz w:val="28"/>
              </w:rPr>
            </w:pPr>
          </w:p>
        </w:tc>
      </w:tr>
      <w:tr w:rsidR="009C1AD7" w:rsidRPr="007635D1" w14:paraId="3441DD62" w14:textId="77777777" w:rsidTr="00EF71E3">
        <w:tc>
          <w:tcPr>
            <w:tcW w:w="9213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7B04F" w14:textId="77777777" w:rsidR="009C1AD7" w:rsidRPr="007635D1" w:rsidRDefault="009C1AD7" w:rsidP="00EF71E3">
            <w:pPr>
              <w:pStyle w:val="Zawartotabeli"/>
              <w:jc w:val="center"/>
              <w:rPr>
                <w:rFonts w:ascii="Memoria" w:hAnsi="Memoria"/>
              </w:rPr>
            </w:pPr>
            <w:r w:rsidRPr="007635D1">
              <w:rPr>
                <w:rFonts w:ascii="Memoria" w:hAnsi="Memoria"/>
              </w:rPr>
              <w:t>Skład Szkolnej Komisji Konkursowej:</w:t>
            </w:r>
          </w:p>
          <w:p w14:paraId="5543A362" w14:textId="77777777" w:rsidR="009C1AD7" w:rsidRPr="007635D1" w:rsidRDefault="009C1AD7" w:rsidP="00EF71E3">
            <w:pPr>
              <w:pStyle w:val="Zawartotabeli"/>
              <w:jc w:val="center"/>
              <w:rPr>
                <w:rFonts w:ascii="Memoria" w:hAnsi="Memoria"/>
              </w:rPr>
            </w:pPr>
          </w:p>
          <w:p w14:paraId="1EDFDAE5" w14:textId="77777777" w:rsidR="009C1AD7" w:rsidRPr="007635D1" w:rsidRDefault="009C1AD7" w:rsidP="00EF71E3">
            <w:pPr>
              <w:pStyle w:val="Zawartotabeli"/>
              <w:spacing w:line="360" w:lineRule="auto"/>
              <w:rPr>
                <w:rFonts w:ascii="Memoria" w:hAnsi="Memoria"/>
              </w:rPr>
            </w:pPr>
            <w:r w:rsidRPr="007635D1">
              <w:rPr>
                <w:rFonts w:ascii="Memoria" w:hAnsi="Memoria"/>
              </w:rPr>
              <w:t>1.    ...................................</w:t>
            </w:r>
            <w:r>
              <w:rPr>
                <w:rFonts w:ascii="Memoria" w:hAnsi="Memoria"/>
              </w:rPr>
              <w:t>.....</w:t>
            </w:r>
            <w:r w:rsidRPr="007635D1">
              <w:rPr>
                <w:rFonts w:ascii="Memoria" w:hAnsi="Memoria"/>
              </w:rPr>
              <w:t xml:space="preserve">............. </w:t>
            </w:r>
            <w:r>
              <w:rPr>
                <w:rFonts w:ascii="Memoria" w:hAnsi="Memoria"/>
              </w:rPr>
              <w:t>–</w:t>
            </w:r>
            <w:r w:rsidRPr="007635D1">
              <w:rPr>
                <w:rFonts w:ascii="Memoria" w:hAnsi="Memoria"/>
              </w:rPr>
              <w:t xml:space="preserve"> przewodniczący</w:t>
            </w:r>
            <w:r>
              <w:rPr>
                <w:rFonts w:ascii="Memoria" w:hAnsi="Memoria"/>
              </w:rPr>
              <w:t xml:space="preserve"> </w:t>
            </w:r>
          </w:p>
          <w:p w14:paraId="0CDD3313" w14:textId="77777777" w:rsidR="009C1AD7" w:rsidRPr="007635D1" w:rsidRDefault="009C1AD7" w:rsidP="00EF71E3">
            <w:pPr>
              <w:pStyle w:val="Zawartotabeli"/>
              <w:spacing w:line="360" w:lineRule="auto"/>
              <w:rPr>
                <w:rFonts w:ascii="Memoria" w:hAnsi="Memoria"/>
              </w:rPr>
            </w:pPr>
            <w:r w:rsidRPr="007635D1">
              <w:rPr>
                <w:rFonts w:ascii="Memoria" w:hAnsi="Memoria"/>
              </w:rPr>
              <w:t>2.    ..................................</w:t>
            </w:r>
            <w:r>
              <w:rPr>
                <w:rFonts w:ascii="Memoria" w:hAnsi="Memoria"/>
              </w:rPr>
              <w:t>....</w:t>
            </w:r>
            <w:r w:rsidRPr="007635D1">
              <w:rPr>
                <w:rFonts w:ascii="Memoria" w:hAnsi="Memoria"/>
              </w:rPr>
              <w:t>..............</w:t>
            </w:r>
          </w:p>
          <w:p w14:paraId="1CFD1601" w14:textId="77777777" w:rsidR="009C1AD7" w:rsidRPr="00746E60" w:rsidRDefault="009C1AD7" w:rsidP="00EF71E3">
            <w:pPr>
              <w:pStyle w:val="Zawartotabeli"/>
              <w:spacing w:line="360" w:lineRule="auto"/>
              <w:rPr>
                <w:rFonts w:ascii="Memoria" w:hAnsi="Memoria"/>
              </w:rPr>
            </w:pPr>
            <w:r w:rsidRPr="007635D1">
              <w:rPr>
                <w:rFonts w:ascii="Memoria" w:hAnsi="Memoria"/>
              </w:rPr>
              <w:t>3.    ...............................</w:t>
            </w:r>
            <w:r>
              <w:rPr>
                <w:rFonts w:ascii="Memoria" w:hAnsi="Memoria"/>
              </w:rPr>
              <w:t>....</w:t>
            </w:r>
            <w:r w:rsidRPr="007635D1">
              <w:rPr>
                <w:rFonts w:ascii="Memoria" w:hAnsi="Memoria"/>
              </w:rPr>
              <w:t>.................</w:t>
            </w:r>
          </w:p>
        </w:tc>
      </w:tr>
      <w:tr w:rsidR="009C1AD7" w:rsidRPr="007635D1" w14:paraId="16A45B98" w14:textId="77777777" w:rsidTr="00EF71E3">
        <w:tc>
          <w:tcPr>
            <w:tcW w:w="9213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6DB35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b/>
                <w:bCs/>
                <w:i/>
                <w:iCs/>
                <w:sz w:val="28"/>
              </w:rPr>
            </w:pPr>
            <w:r w:rsidRPr="007635D1">
              <w:rPr>
                <w:rFonts w:ascii="Memoria" w:hAnsi="Memoria"/>
                <w:b/>
                <w:bCs/>
                <w:i/>
                <w:iCs/>
                <w:sz w:val="28"/>
              </w:rPr>
              <w:t>W I etapie konkursu udział wzięło:</w:t>
            </w:r>
          </w:p>
        </w:tc>
      </w:tr>
      <w:tr w:rsidR="009C1AD7" w:rsidRPr="007635D1" w14:paraId="4BCBD050" w14:textId="77777777" w:rsidTr="00EF71E3">
        <w:tc>
          <w:tcPr>
            <w:tcW w:w="2303" w:type="dxa"/>
            <w:tcBorders>
              <w:left w:val="single" w:sz="1" w:space="0" w:color="000000"/>
              <w:bottom w:val="single" w:sz="1" w:space="0" w:color="000000"/>
            </w:tcBorders>
          </w:tcPr>
          <w:p w14:paraId="3A5A99CE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635D1">
              <w:rPr>
                <w:rFonts w:ascii="Memoria" w:hAnsi="Memoria"/>
                <w:i/>
                <w:iCs/>
              </w:rPr>
              <w:t>kl. I-III:</w:t>
            </w:r>
          </w:p>
          <w:p w14:paraId="40CB4788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51840220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505257AC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635D1">
              <w:rPr>
                <w:rFonts w:ascii="Memoria" w:hAnsi="Memoria"/>
                <w:i/>
                <w:iCs/>
              </w:rPr>
              <w:t>............. uczniów</w:t>
            </w:r>
          </w:p>
        </w:tc>
        <w:tc>
          <w:tcPr>
            <w:tcW w:w="230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1FA375B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635D1">
              <w:rPr>
                <w:rFonts w:ascii="Memoria" w:hAnsi="Memoria"/>
                <w:i/>
                <w:iCs/>
              </w:rPr>
              <w:t>kl. IV-VI:</w:t>
            </w:r>
          </w:p>
          <w:p w14:paraId="772A57AD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2E727BD7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7905B88D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635D1">
              <w:rPr>
                <w:rFonts w:ascii="Memoria" w:hAnsi="Memoria"/>
                <w:i/>
                <w:iCs/>
              </w:rPr>
              <w:t>............. uczniów</w:t>
            </w:r>
          </w:p>
        </w:tc>
        <w:tc>
          <w:tcPr>
            <w:tcW w:w="230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5E411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635D1">
              <w:rPr>
                <w:rFonts w:ascii="Memoria" w:hAnsi="Memoria"/>
                <w:i/>
                <w:iCs/>
              </w:rPr>
              <w:t>kl. VII-VIII:</w:t>
            </w:r>
          </w:p>
          <w:p w14:paraId="0A8B6148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201FB96F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7C19AC97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635D1">
              <w:rPr>
                <w:rFonts w:ascii="Memoria" w:hAnsi="Memoria"/>
                <w:i/>
                <w:iCs/>
              </w:rPr>
              <w:t>............. uczniów</w:t>
            </w:r>
          </w:p>
        </w:tc>
        <w:tc>
          <w:tcPr>
            <w:tcW w:w="23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F11D1" w14:textId="77777777" w:rsidR="009C1AD7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635D1">
              <w:rPr>
                <w:rFonts w:ascii="Memoria" w:hAnsi="Memoria"/>
                <w:i/>
                <w:iCs/>
              </w:rPr>
              <w:t>Szkoła ponadpodstawowa:</w:t>
            </w:r>
          </w:p>
          <w:p w14:paraId="775B6D98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09884500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635D1">
              <w:rPr>
                <w:rFonts w:ascii="Memoria" w:hAnsi="Memoria"/>
                <w:i/>
                <w:iCs/>
              </w:rPr>
              <w:t>............. uczniów</w:t>
            </w:r>
          </w:p>
        </w:tc>
      </w:tr>
      <w:tr w:rsidR="009C1AD7" w:rsidRPr="007635D1" w14:paraId="515B3D63" w14:textId="77777777" w:rsidTr="00EF71E3">
        <w:tc>
          <w:tcPr>
            <w:tcW w:w="9213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3798F" w14:textId="77777777" w:rsidR="009C1AD7" w:rsidRPr="007635D1" w:rsidRDefault="009C1AD7" w:rsidP="00EF71E3">
            <w:pPr>
              <w:pStyle w:val="Zawartotabeli"/>
              <w:rPr>
                <w:rFonts w:ascii="Memoria" w:hAnsi="Memoria"/>
                <w:b/>
                <w:bCs/>
                <w:i/>
                <w:iCs/>
                <w:sz w:val="28"/>
              </w:rPr>
            </w:pPr>
            <w:r w:rsidRPr="007635D1">
              <w:rPr>
                <w:rFonts w:ascii="Memoria" w:hAnsi="Memoria"/>
                <w:b/>
                <w:bCs/>
                <w:i/>
                <w:iCs/>
                <w:sz w:val="28"/>
              </w:rPr>
              <w:t>Do II etapu zakwalifikowano (imiona i nazwiska uczniów):</w:t>
            </w:r>
          </w:p>
        </w:tc>
      </w:tr>
      <w:tr w:rsidR="009C1AD7" w:rsidRPr="007635D1" w14:paraId="243B236A" w14:textId="77777777" w:rsidTr="00EF71E3">
        <w:tc>
          <w:tcPr>
            <w:tcW w:w="2303" w:type="dxa"/>
            <w:tcBorders>
              <w:left w:val="single" w:sz="1" w:space="0" w:color="000000"/>
              <w:bottom w:val="single" w:sz="1" w:space="0" w:color="000000"/>
            </w:tcBorders>
          </w:tcPr>
          <w:p w14:paraId="344EE205" w14:textId="77777777" w:rsidR="009C1AD7" w:rsidRPr="00746E60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kl. I-III:</w:t>
            </w:r>
          </w:p>
          <w:p w14:paraId="5141B89A" w14:textId="77777777" w:rsidR="009C1AD7" w:rsidRPr="00746E60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6153BD2A" w14:textId="77777777" w:rsidR="009C1AD7" w:rsidRPr="00746E60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648CF090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1.   ..........................</w:t>
            </w:r>
          </w:p>
          <w:p w14:paraId="0DF5AB44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2.   ..........................</w:t>
            </w:r>
          </w:p>
          <w:p w14:paraId="24B81936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3.   ..........................</w:t>
            </w:r>
          </w:p>
        </w:tc>
        <w:tc>
          <w:tcPr>
            <w:tcW w:w="230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5ABE75C" w14:textId="77777777" w:rsidR="009C1AD7" w:rsidRPr="00746E60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kl. IV-VI:</w:t>
            </w:r>
          </w:p>
          <w:p w14:paraId="6ED79DD8" w14:textId="77777777" w:rsidR="009C1AD7" w:rsidRPr="00746E60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60CF571C" w14:textId="77777777" w:rsidR="009C1AD7" w:rsidRPr="00746E60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0D4DBFE4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1.   ..........................</w:t>
            </w:r>
          </w:p>
          <w:p w14:paraId="7AC744D2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2.   ..........................</w:t>
            </w:r>
          </w:p>
          <w:p w14:paraId="49A838EE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3.   ..........................</w:t>
            </w:r>
          </w:p>
        </w:tc>
        <w:tc>
          <w:tcPr>
            <w:tcW w:w="230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CDA0D" w14:textId="77777777" w:rsidR="009C1AD7" w:rsidRPr="00746E60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kl. VII-VIII:</w:t>
            </w:r>
          </w:p>
          <w:p w14:paraId="7D660B85" w14:textId="77777777" w:rsidR="009C1AD7" w:rsidRPr="00746E60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4ED4F59C" w14:textId="77777777" w:rsidR="009C1AD7" w:rsidRPr="00746E60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5ADF4B18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1.   ..........................</w:t>
            </w:r>
          </w:p>
          <w:p w14:paraId="4350C75D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2.   ..........................</w:t>
            </w:r>
          </w:p>
          <w:p w14:paraId="0CFD06FE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3.   ..........................</w:t>
            </w:r>
          </w:p>
        </w:tc>
        <w:tc>
          <w:tcPr>
            <w:tcW w:w="23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1E755" w14:textId="77777777" w:rsidR="009C1AD7" w:rsidRPr="00746E60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Szkoła ponadpodstawowa:</w:t>
            </w:r>
          </w:p>
          <w:p w14:paraId="7E149665" w14:textId="77777777" w:rsidR="009C1AD7" w:rsidRPr="00746E60" w:rsidRDefault="009C1AD7" w:rsidP="00EF71E3">
            <w:pPr>
              <w:pStyle w:val="Zawartotabeli"/>
              <w:rPr>
                <w:rFonts w:ascii="Memoria" w:hAnsi="Memoria"/>
                <w:i/>
                <w:iCs/>
              </w:rPr>
            </w:pPr>
          </w:p>
          <w:p w14:paraId="76DA9DD2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1.   ..........................</w:t>
            </w:r>
          </w:p>
          <w:p w14:paraId="3BE56851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2.   ..........................</w:t>
            </w:r>
          </w:p>
          <w:p w14:paraId="6ADFBBF9" w14:textId="77777777" w:rsidR="009C1AD7" w:rsidRPr="00746E60" w:rsidRDefault="009C1AD7" w:rsidP="00EF71E3">
            <w:pPr>
              <w:pStyle w:val="Zawartotabeli"/>
              <w:spacing w:line="480" w:lineRule="auto"/>
              <w:rPr>
                <w:rFonts w:ascii="Memoria" w:hAnsi="Memoria"/>
                <w:i/>
                <w:iCs/>
              </w:rPr>
            </w:pPr>
            <w:r w:rsidRPr="00746E60">
              <w:rPr>
                <w:rFonts w:ascii="Memoria" w:hAnsi="Memoria"/>
                <w:i/>
                <w:iCs/>
              </w:rPr>
              <w:t>3.   ..........................</w:t>
            </w:r>
          </w:p>
        </w:tc>
      </w:tr>
      <w:tr w:rsidR="009C1AD7" w:rsidRPr="007635D1" w14:paraId="55A68539" w14:textId="77777777" w:rsidTr="00EF71E3">
        <w:tc>
          <w:tcPr>
            <w:tcW w:w="307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BCA58FA" w14:textId="77777777" w:rsidR="009C1AD7" w:rsidRPr="00746E60" w:rsidRDefault="009C1AD7" w:rsidP="00EF71E3">
            <w:pPr>
              <w:pStyle w:val="Zawartotabeli"/>
              <w:rPr>
                <w:rFonts w:ascii="Memoria" w:hAnsi="Memoria"/>
              </w:rPr>
            </w:pPr>
            <w:r w:rsidRPr="00746E60">
              <w:rPr>
                <w:rFonts w:ascii="Memoria" w:hAnsi="Memoria"/>
              </w:rPr>
              <w:t>Miejscowość, data:</w:t>
            </w:r>
          </w:p>
        </w:tc>
        <w:tc>
          <w:tcPr>
            <w:tcW w:w="307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CC41C86" w14:textId="77777777" w:rsidR="009C1AD7" w:rsidRPr="00746E60" w:rsidRDefault="009C1AD7" w:rsidP="00EF71E3">
            <w:pPr>
              <w:pStyle w:val="Zawartotabeli"/>
              <w:rPr>
                <w:rFonts w:ascii="Memoria" w:hAnsi="Memoria"/>
              </w:rPr>
            </w:pPr>
            <w:r w:rsidRPr="00746E60">
              <w:rPr>
                <w:rFonts w:ascii="Memoria" w:hAnsi="Memoria"/>
              </w:rPr>
              <w:t>Podpis przewodniczącego SKK:</w:t>
            </w:r>
          </w:p>
          <w:p w14:paraId="3A87393D" w14:textId="77777777" w:rsidR="009C1AD7" w:rsidRPr="00746E60" w:rsidRDefault="009C1AD7" w:rsidP="00EF71E3">
            <w:pPr>
              <w:pStyle w:val="Zawartotabeli"/>
              <w:rPr>
                <w:rFonts w:ascii="Memoria" w:hAnsi="Memoria"/>
              </w:rPr>
            </w:pPr>
          </w:p>
          <w:p w14:paraId="70ABBD09" w14:textId="77777777" w:rsidR="009C1AD7" w:rsidRPr="00746E60" w:rsidRDefault="009C1AD7" w:rsidP="00EF71E3">
            <w:pPr>
              <w:pStyle w:val="Zawartotabeli"/>
              <w:rPr>
                <w:rFonts w:ascii="Memoria" w:hAnsi="Memoria"/>
              </w:rPr>
            </w:pPr>
          </w:p>
        </w:tc>
        <w:tc>
          <w:tcPr>
            <w:tcW w:w="307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00759" w14:textId="77777777" w:rsidR="009C1AD7" w:rsidRPr="00746E60" w:rsidRDefault="009C1AD7" w:rsidP="00EF71E3">
            <w:pPr>
              <w:pStyle w:val="Zawartotabeli"/>
              <w:rPr>
                <w:rFonts w:ascii="Memoria" w:hAnsi="Memoria"/>
              </w:rPr>
            </w:pPr>
            <w:r w:rsidRPr="00746E60">
              <w:rPr>
                <w:rFonts w:ascii="Memoria" w:hAnsi="Memoria"/>
              </w:rPr>
              <w:t>Podpis dyrektora szkoły:</w:t>
            </w:r>
          </w:p>
        </w:tc>
      </w:tr>
    </w:tbl>
    <w:p w14:paraId="4EF6206E" w14:textId="77777777" w:rsidR="00156A71" w:rsidRDefault="00156A71" w:rsidP="009C1AD7">
      <w:pPr>
        <w:rPr>
          <w:rFonts w:ascii="Memoria" w:hAnsi="Memoria"/>
          <w:i/>
          <w:sz w:val="22"/>
          <w:szCs w:val="22"/>
        </w:rPr>
      </w:pPr>
    </w:p>
    <w:p w14:paraId="66A9501D" w14:textId="77777777" w:rsidR="00156A71" w:rsidRDefault="00156A71" w:rsidP="009C1AD7">
      <w:pPr>
        <w:rPr>
          <w:rFonts w:ascii="Memoria" w:hAnsi="Memoria"/>
          <w:i/>
          <w:sz w:val="22"/>
          <w:szCs w:val="22"/>
        </w:rPr>
      </w:pPr>
    </w:p>
    <w:sectPr w:rsidR="00156A71" w:rsidSect="00662419">
      <w:headerReference w:type="default" r:id="rId8"/>
      <w:footerReference w:type="default" r:id="rId9"/>
      <w:pgSz w:w="11906" w:h="16838"/>
      <w:pgMar w:top="1689" w:right="1133" w:bottom="1417" w:left="1417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3273E" w14:textId="77777777" w:rsidR="0045415B" w:rsidRDefault="0045415B">
      <w:r>
        <w:separator/>
      </w:r>
    </w:p>
  </w:endnote>
  <w:endnote w:type="continuationSeparator" w:id="0">
    <w:p w14:paraId="06626E76" w14:textId="77777777" w:rsidR="0045415B" w:rsidRDefault="00454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0236058"/>
      <w:docPartObj>
        <w:docPartGallery w:val="Page Numbers (Bottom of Page)"/>
        <w:docPartUnique/>
      </w:docPartObj>
    </w:sdtPr>
    <w:sdtEndPr/>
    <w:sdtContent>
      <w:p w14:paraId="134D97A1" w14:textId="072018DB" w:rsidR="007E0B74" w:rsidRDefault="007E0B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DD7EF7" w14:textId="77777777" w:rsidR="00F14B48" w:rsidRDefault="00F14B48">
    <w:pPr>
      <w:pStyle w:val="Stopk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F89BA" w14:textId="77777777" w:rsidR="0045415B" w:rsidRDefault="0045415B">
      <w:r>
        <w:separator/>
      </w:r>
    </w:p>
  </w:footnote>
  <w:footnote w:type="continuationSeparator" w:id="0">
    <w:p w14:paraId="3C304844" w14:textId="77777777" w:rsidR="0045415B" w:rsidRDefault="00454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CAED" w14:textId="3D37EEAF" w:rsidR="005857B3" w:rsidRDefault="00C82E8B" w:rsidP="00D22706">
    <w:pPr>
      <w:pStyle w:val="Nagwek"/>
      <w:pBdr>
        <w:bottom w:val="single" w:sz="4" w:space="1" w:color="auto"/>
      </w:pBdr>
      <w:tabs>
        <w:tab w:val="left" w:pos="3402"/>
      </w:tabs>
      <w:rPr>
        <w:noProof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0E19146D" wp14:editId="6AC37BAE">
          <wp:simplePos x="0" y="0"/>
          <wp:positionH relativeFrom="column">
            <wp:posOffset>5139055</wp:posOffset>
          </wp:positionH>
          <wp:positionV relativeFrom="paragraph">
            <wp:posOffset>-133350</wp:posOffset>
          </wp:positionV>
          <wp:extent cx="920750" cy="430530"/>
          <wp:effectExtent l="0" t="0" r="0" b="0"/>
          <wp:wrapNone/>
          <wp:docPr id="62" name="Obraz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Obraz 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447"/>
                  <a:stretch/>
                </pic:blipFill>
                <pic:spPr bwMode="auto">
                  <a:xfrm>
                    <a:off x="0" y="0"/>
                    <a:ext cx="920750" cy="430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503F">
      <w:rPr>
        <w:noProof/>
      </w:rPr>
      <w:drawing>
        <wp:anchor distT="0" distB="0" distL="114300" distR="114300" simplePos="0" relativeHeight="251664896" behindDoc="0" locked="0" layoutInCell="1" allowOverlap="1" wp14:anchorId="0DB31FDC" wp14:editId="73684F54">
          <wp:simplePos x="0" y="0"/>
          <wp:positionH relativeFrom="column">
            <wp:posOffset>4069380</wp:posOffset>
          </wp:positionH>
          <wp:positionV relativeFrom="paragraph">
            <wp:posOffset>-171450</wp:posOffset>
          </wp:positionV>
          <wp:extent cx="1190730" cy="405552"/>
          <wp:effectExtent l="0" t="0" r="0" b="0"/>
          <wp:wrapNone/>
          <wp:docPr id="63" name="Obraz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Obraz 6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730" cy="405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1686">
      <w:rPr>
        <w:noProof/>
      </w:rPr>
      <w:drawing>
        <wp:anchor distT="0" distB="0" distL="114300" distR="114300" simplePos="0" relativeHeight="251662848" behindDoc="0" locked="0" layoutInCell="1" allowOverlap="1" wp14:anchorId="7C246EBC" wp14:editId="70342715">
          <wp:simplePos x="0" y="0"/>
          <wp:positionH relativeFrom="column">
            <wp:posOffset>809734</wp:posOffset>
          </wp:positionH>
          <wp:positionV relativeFrom="paragraph">
            <wp:posOffset>-270677</wp:posOffset>
          </wp:positionV>
          <wp:extent cx="1383133" cy="566531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820" cy="583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57B3">
      <w:t>Organizator:</w:t>
    </w:r>
    <w:r w:rsidR="00421686" w:rsidRPr="00421686">
      <w:rPr>
        <w:noProof/>
      </w:rPr>
      <w:t xml:space="preserve"> </w:t>
    </w:r>
    <w:r w:rsidR="007D2175">
      <w:tab/>
    </w:r>
    <w:r w:rsidR="000661E2">
      <w:t xml:space="preserve">           </w:t>
    </w:r>
    <w:r w:rsidR="00680642">
      <w:t xml:space="preserve">                </w:t>
    </w:r>
    <w:r w:rsidR="005857B3" w:rsidRPr="00322643">
      <w:t>Współ</w:t>
    </w:r>
    <w:r w:rsidR="000661E2" w:rsidRPr="00322643">
      <w:t>praca</w:t>
    </w:r>
    <w:r w:rsidR="005857B3" w:rsidRPr="00322643">
      <w:t>:</w:t>
    </w:r>
    <w:r w:rsidR="00CE0579">
      <w:rPr>
        <w:noProof/>
      </w:rPr>
      <w:t xml:space="preserve"> </w:t>
    </w:r>
    <w:r w:rsidR="007D2175">
      <w:rPr>
        <w:noProof/>
      </w:rPr>
      <w:tab/>
    </w:r>
    <w:r w:rsidR="007D2175">
      <w:rPr>
        <w:noProof/>
      </w:rPr>
      <w:tab/>
    </w:r>
    <w:r w:rsidR="007D2175">
      <w:rPr>
        <w:noProof/>
      </w:rPr>
      <w:tab/>
    </w:r>
  </w:p>
  <w:p w14:paraId="13CCC785" w14:textId="77777777" w:rsidR="00D22706" w:rsidRPr="001F2D32" w:rsidRDefault="00D22706" w:rsidP="00D22706">
    <w:pPr>
      <w:pStyle w:val="Nagwek"/>
      <w:pBdr>
        <w:bottom w:val="single" w:sz="4" w:space="1" w:color="auto"/>
      </w:pBdr>
      <w:tabs>
        <w:tab w:val="left" w:pos="3402"/>
      </w:tabs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365"/>
    <w:multiLevelType w:val="hybridMultilevel"/>
    <w:tmpl w:val="0A12A922"/>
    <w:lvl w:ilvl="0" w:tplc="3A008D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2C3249"/>
    <w:multiLevelType w:val="hybridMultilevel"/>
    <w:tmpl w:val="8B608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09F1"/>
    <w:multiLevelType w:val="hybridMultilevel"/>
    <w:tmpl w:val="379251A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45FFB"/>
    <w:multiLevelType w:val="hybridMultilevel"/>
    <w:tmpl w:val="274840D8"/>
    <w:lvl w:ilvl="0" w:tplc="CE288B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F4088E"/>
    <w:multiLevelType w:val="hybridMultilevel"/>
    <w:tmpl w:val="E0CA3FE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2A68AF"/>
    <w:multiLevelType w:val="hybridMultilevel"/>
    <w:tmpl w:val="97727848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87EB3"/>
    <w:multiLevelType w:val="hybridMultilevel"/>
    <w:tmpl w:val="A6F4529C"/>
    <w:lvl w:ilvl="0" w:tplc="A6302A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920AD"/>
    <w:multiLevelType w:val="hybridMultilevel"/>
    <w:tmpl w:val="6E1E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94348"/>
    <w:multiLevelType w:val="hybridMultilevel"/>
    <w:tmpl w:val="FCEC8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54473"/>
    <w:multiLevelType w:val="hybridMultilevel"/>
    <w:tmpl w:val="917EFA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C345C5"/>
    <w:multiLevelType w:val="hybridMultilevel"/>
    <w:tmpl w:val="8DFC6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3634D"/>
    <w:multiLevelType w:val="hybridMultilevel"/>
    <w:tmpl w:val="68E80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37363"/>
    <w:multiLevelType w:val="hybridMultilevel"/>
    <w:tmpl w:val="B68822A6"/>
    <w:lvl w:ilvl="0" w:tplc="947828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D54C7"/>
    <w:multiLevelType w:val="hybridMultilevel"/>
    <w:tmpl w:val="44C838FC"/>
    <w:lvl w:ilvl="0" w:tplc="6F8857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998765E"/>
    <w:multiLevelType w:val="hybridMultilevel"/>
    <w:tmpl w:val="EFE4B4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234AF"/>
    <w:multiLevelType w:val="hybridMultilevel"/>
    <w:tmpl w:val="C52E0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519B7"/>
    <w:multiLevelType w:val="hybridMultilevel"/>
    <w:tmpl w:val="67048364"/>
    <w:lvl w:ilvl="0" w:tplc="469E7044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700D16"/>
    <w:multiLevelType w:val="hybridMultilevel"/>
    <w:tmpl w:val="0E24EB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64631"/>
    <w:multiLevelType w:val="hybridMultilevel"/>
    <w:tmpl w:val="A6D6FE4C"/>
    <w:lvl w:ilvl="0" w:tplc="9F16845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9010E"/>
    <w:multiLevelType w:val="hybridMultilevel"/>
    <w:tmpl w:val="D304C288"/>
    <w:lvl w:ilvl="0" w:tplc="CD283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4759EA"/>
    <w:multiLevelType w:val="hybridMultilevel"/>
    <w:tmpl w:val="8392FE0E"/>
    <w:lvl w:ilvl="0" w:tplc="8410D00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C244F3"/>
    <w:multiLevelType w:val="hybridMultilevel"/>
    <w:tmpl w:val="9F702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A1F2E"/>
    <w:multiLevelType w:val="hybridMultilevel"/>
    <w:tmpl w:val="1BFCD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D166F"/>
    <w:multiLevelType w:val="hybridMultilevel"/>
    <w:tmpl w:val="47D2C14E"/>
    <w:lvl w:ilvl="0" w:tplc="593A80E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F51FE"/>
    <w:multiLevelType w:val="hybridMultilevel"/>
    <w:tmpl w:val="7D72042C"/>
    <w:lvl w:ilvl="0" w:tplc="808607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7588D"/>
    <w:multiLevelType w:val="hybridMultilevel"/>
    <w:tmpl w:val="EFEA95BA"/>
    <w:lvl w:ilvl="0" w:tplc="C81C93E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B644F53"/>
    <w:multiLevelType w:val="hybridMultilevel"/>
    <w:tmpl w:val="32181282"/>
    <w:lvl w:ilvl="0" w:tplc="606A2D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13138C"/>
    <w:multiLevelType w:val="hybridMultilevel"/>
    <w:tmpl w:val="2CFAC076"/>
    <w:lvl w:ilvl="0" w:tplc="9C16A5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F53460"/>
    <w:multiLevelType w:val="hybridMultilevel"/>
    <w:tmpl w:val="804A358C"/>
    <w:lvl w:ilvl="0" w:tplc="0E8210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0831C06"/>
    <w:multiLevelType w:val="hybridMultilevel"/>
    <w:tmpl w:val="75E8C226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7723D"/>
    <w:multiLevelType w:val="hybridMultilevel"/>
    <w:tmpl w:val="96E8BB7A"/>
    <w:lvl w:ilvl="0" w:tplc="F490D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5685F"/>
    <w:multiLevelType w:val="hybridMultilevel"/>
    <w:tmpl w:val="8CAE6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161D2"/>
    <w:multiLevelType w:val="hybridMultilevel"/>
    <w:tmpl w:val="16B09F66"/>
    <w:lvl w:ilvl="0" w:tplc="D5E08866">
      <w:start w:val="1"/>
      <w:numFmt w:val="bullet"/>
      <w:lvlText w:val="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15"/>
  </w:num>
  <w:num w:numId="4">
    <w:abstractNumId w:val="26"/>
  </w:num>
  <w:num w:numId="5">
    <w:abstractNumId w:val="25"/>
  </w:num>
  <w:num w:numId="6">
    <w:abstractNumId w:val="24"/>
  </w:num>
  <w:num w:numId="7">
    <w:abstractNumId w:val="0"/>
  </w:num>
  <w:num w:numId="8">
    <w:abstractNumId w:val="17"/>
  </w:num>
  <w:num w:numId="9">
    <w:abstractNumId w:val="2"/>
  </w:num>
  <w:num w:numId="10">
    <w:abstractNumId w:val="30"/>
  </w:num>
  <w:num w:numId="11">
    <w:abstractNumId w:val="3"/>
  </w:num>
  <w:num w:numId="12">
    <w:abstractNumId w:val="14"/>
  </w:num>
  <w:num w:numId="13">
    <w:abstractNumId w:val="27"/>
  </w:num>
  <w:num w:numId="14">
    <w:abstractNumId w:val="28"/>
  </w:num>
  <w:num w:numId="15">
    <w:abstractNumId w:val="8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9"/>
  </w:num>
  <w:num w:numId="19">
    <w:abstractNumId w:val="18"/>
  </w:num>
  <w:num w:numId="20">
    <w:abstractNumId w:val="22"/>
  </w:num>
  <w:num w:numId="21">
    <w:abstractNumId w:val="19"/>
  </w:num>
  <w:num w:numId="22">
    <w:abstractNumId w:val="1"/>
  </w:num>
  <w:num w:numId="23">
    <w:abstractNumId w:val="13"/>
  </w:num>
  <w:num w:numId="24">
    <w:abstractNumId w:val="21"/>
  </w:num>
  <w:num w:numId="25">
    <w:abstractNumId w:val="10"/>
  </w:num>
  <w:num w:numId="26">
    <w:abstractNumId w:val="7"/>
  </w:num>
  <w:num w:numId="27">
    <w:abstractNumId w:val="31"/>
  </w:num>
  <w:num w:numId="28">
    <w:abstractNumId w:val="12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4"/>
  </w:num>
  <w:num w:numId="32">
    <w:abstractNumId w:val="32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attachedTemplate r:id="rId1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5A"/>
    <w:rsid w:val="000007F5"/>
    <w:rsid w:val="00002289"/>
    <w:rsid w:val="00005AC0"/>
    <w:rsid w:val="00006199"/>
    <w:rsid w:val="0000710C"/>
    <w:rsid w:val="00010B34"/>
    <w:rsid w:val="0001392A"/>
    <w:rsid w:val="00013DC1"/>
    <w:rsid w:val="00020F78"/>
    <w:rsid w:val="00021020"/>
    <w:rsid w:val="00033498"/>
    <w:rsid w:val="0003708C"/>
    <w:rsid w:val="00040C0A"/>
    <w:rsid w:val="00042043"/>
    <w:rsid w:val="00043166"/>
    <w:rsid w:val="000501D8"/>
    <w:rsid w:val="00050878"/>
    <w:rsid w:val="00052011"/>
    <w:rsid w:val="00052FE2"/>
    <w:rsid w:val="000532F9"/>
    <w:rsid w:val="000542B6"/>
    <w:rsid w:val="00056124"/>
    <w:rsid w:val="00056B9D"/>
    <w:rsid w:val="00056F28"/>
    <w:rsid w:val="00057148"/>
    <w:rsid w:val="0006293D"/>
    <w:rsid w:val="00064913"/>
    <w:rsid w:val="000661E2"/>
    <w:rsid w:val="000667EC"/>
    <w:rsid w:val="00067B1D"/>
    <w:rsid w:val="000705C3"/>
    <w:rsid w:val="0007101F"/>
    <w:rsid w:val="000711C4"/>
    <w:rsid w:val="000713C1"/>
    <w:rsid w:val="00073CED"/>
    <w:rsid w:val="00074587"/>
    <w:rsid w:val="000746F7"/>
    <w:rsid w:val="0007589D"/>
    <w:rsid w:val="00076257"/>
    <w:rsid w:val="00077BA5"/>
    <w:rsid w:val="00077EF0"/>
    <w:rsid w:val="00083A9F"/>
    <w:rsid w:val="00083F91"/>
    <w:rsid w:val="00084568"/>
    <w:rsid w:val="00084FBA"/>
    <w:rsid w:val="0008602F"/>
    <w:rsid w:val="00087F8D"/>
    <w:rsid w:val="00093693"/>
    <w:rsid w:val="00094566"/>
    <w:rsid w:val="000961AB"/>
    <w:rsid w:val="000A53B1"/>
    <w:rsid w:val="000A57A6"/>
    <w:rsid w:val="000B043F"/>
    <w:rsid w:val="000B0810"/>
    <w:rsid w:val="000B0D83"/>
    <w:rsid w:val="000B20BB"/>
    <w:rsid w:val="000B3A18"/>
    <w:rsid w:val="000B581A"/>
    <w:rsid w:val="000B76F8"/>
    <w:rsid w:val="000C46DB"/>
    <w:rsid w:val="000C4F4D"/>
    <w:rsid w:val="000C6188"/>
    <w:rsid w:val="000C747B"/>
    <w:rsid w:val="000D3006"/>
    <w:rsid w:val="000D4A5D"/>
    <w:rsid w:val="000D5C5B"/>
    <w:rsid w:val="000E20ED"/>
    <w:rsid w:val="000E3C7B"/>
    <w:rsid w:val="000E3E27"/>
    <w:rsid w:val="000E5955"/>
    <w:rsid w:val="000E64EE"/>
    <w:rsid w:val="000E764D"/>
    <w:rsid w:val="000F23C5"/>
    <w:rsid w:val="000F3BF3"/>
    <w:rsid w:val="000F7F01"/>
    <w:rsid w:val="00102785"/>
    <w:rsid w:val="001036C6"/>
    <w:rsid w:val="00103D9B"/>
    <w:rsid w:val="00104114"/>
    <w:rsid w:val="00106020"/>
    <w:rsid w:val="00106896"/>
    <w:rsid w:val="00106D15"/>
    <w:rsid w:val="00107E26"/>
    <w:rsid w:val="0011063D"/>
    <w:rsid w:val="00111236"/>
    <w:rsid w:val="0011174B"/>
    <w:rsid w:val="001139AB"/>
    <w:rsid w:val="00114BC7"/>
    <w:rsid w:val="00121A4A"/>
    <w:rsid w:val="00123A1F"/>
    <w:rsid w:val="00124864"/>
    <w:rsid w:val="00125463"/>
    <w:rsid w:val="00131A47"/>
    <w:rsid w:val="00131C9B"/>
    <w:rsid w:val="00132481"/>
    <w:rsid w:val="00132B1A"/>
    <w:rsid w:val="001351DC"/>
    <w:rsid w:val="00135FB2"/>
    <w:rsid w:val="00136071"/>
    <w:rsid w:val="00136583"/>
    <w:rsid w:val="00136ED9"/>
    <w:rsid w:val="001378FB"/>
    <w:rsid w:val="00137BF2"/>
    <w:rsid w:val="00143AE8"/>
    <w:rsid w:val="00143D45"/>
    <w:rsid w:val="00145214"/>
    <w:rsid w:val="00145B47"/>
    <w:rsid w:val="001505FB"/>
    <w:rsid w:val="00150836"/>
    <w:rsid w:val="00151016"/>
    <w:rsid w:val="0015205F"/>
    <w:rsid w:val="001537FF"/>
    <w:rsid w:val="0015576A"/>
    <w:rsid w:val="00156951"/>
    <w:rsid w:val="0015695B"/>
    <w:rsid w:val="001569FC"/>
    <w:rsid w:val="00156A71"/>
    <w:rsid w:val="00160155"/>
    <w:rsid w:val="00162400"/>
    <w:rsid w:val="00162486"/>
    <w:rsid w:val="00163C7E"/>
    <w:rsid w:val="00164913"/>
    <w:rsid w:val="00165FA9"/>
    <w:rsid w:val="00166704"/>
    <w:rsid w:val="00167F01"/>
    <w:rsid w:val="00173A2A"/>
    <w:rsid w:val="00174065"/>
    <w:rsid w:val="001806DD"/>
    <w:rsid w:val="001808FE"/>
    <w:rsid w:val="00183A14"/>
    <w:rsid w:val="00185BE4"/>
    <w:rsid w:val="0019135C"/>
    <w:rsid w:val="00191F51"/>
    <w:rsid w:val="0019432A"/>
    <w:rsid w:val="00194964"/>
    <w:rsid w:val="00196ED2"/>
    <w:rsid w:val="001978A4"/>
    <w:rsid w:val="001A218A"/>
    <w:rsid w:val="001A3F2D"/>
    <w:rsid w:val="001A43C5"/>
    <w:rsid w:val="001A5FD4"/>
    <w:rsid w:val="001A6837"/>
    <w:rsid w:val="001B4237"/>
    <w:rsid w:val="001B4984"/>
    <w:rsid w:val="001B49DA"/>
    <w:rsid w:val="001B6616"/>
    <w:rsid w:val="001B6F1D"/>
    <w:rsid w:val="001B7341"/>
    <w:rsid w:val="001C065C"/>
    <w:rsid w:val="001C2345"/>
    <w:rsid w:val="001C3D20"/>
    <w:rsid w:val="001C50CC"/>
    <w:rsid w:val="001D12BD"/>
    <w:rsid w:val="001D1578"/>
    <w:rsid w:val="001D1AD1"/>
    <w:rsid w:val="001D2CD9"/>
    <w:rsid w:val="001D39D8"/>
    <w:rsid w:val="001D4105"/>
    <w:rsid w:val="001D48E4"/>
    <w:rsid w:val="001D6F46"/>
    <w:rsid w:val="001E0380"/>
    <w:rsid w:val="001E17E9"/>
    <w:rsid w:val="001E1A76"/>
    <w:rsid w:val="001E1C62"/>
    <w:rsid w:val="001E261B"/>
    <w:rsid w:val="001E267F"/>
    <w:rsid w:val="001E4D56"/>
    <w:rsid w:val="001E5E86"/>
    <w:rsid w:val="001E6D59"/>
    <w:rsid w:val="001E761A"/>
    <w:rsid w:val="001E7A6B"/>
    <w:rsid w:val="001F2D32"/>
    <w:rsid w:val="001F35E7"/>
    <w:rsid w:val="001F3F34"/>
    <w:rsid w:val="001F472D"/>
    <w:rsid w:val="001F5BD1"/>
    <w:rsid w:val="001F6902"/>
    <w:rsid w:val="001F7A4B"/>
    <w:rsid w:val="002011B8"/>
    <w:rsid w:val="00201C5E"/>
    <w:rsid w:val="0020209A"/>
    <w:rsid w:val="00203070"/>
    <w:rsid w:val="00203099"/>
    <w:rsid w:val="00205C9A"/>
    <w:rsid w:val="00206E03"/>
    <w:rsid w:val="00207C0A"/>
    <w:rsid w:val="00212AE0"/>
    <w:rsid w:val="002167E4"/>
    <w:rsid w:val="00221D16"/>
    <w:rsid w:val="00222985"/>
    <w:rsid w:val="00226177"/>
    <w:rsid w:val="002300DA"/>
    <w:rsid w:val="00230CCB"/>
    <w:rsid w:val="002319F0"/>
    <w:rsid w:val="00235CC0"/>
    <w:rsid w:val="00237DF7"/>
    <w:rsid w:val="00240597"/>
    <w:rsid w:val="002422FB"/>
    <w:rsid w:val="0025312D"/>
    <w:rsid w:val="00254C02"/>
    <w:rsid w:val="00256211"/>
    <w:rsid w:val="00257C3C"/>
    <w:rsid w:val="00260247"/>
    <w:rsid w:val="00260705"/>
    <w:rsid w:val="00260B27"/>
    <w:rsid w:val="0026145C"/>
    <w:rsid w:val="002629B1"/>
    <w:rsid w:val="0026431A"/>
    <w:rsid w:val="002644FE"/>
    <w:rsid w:val="002661C3"/>
    <w:rsid w:val="00267E61"/>
    <w:rsid w:val="00267F20"/>
    <w:rsid w:val="002723A8"/>
    <w:rsid w:val="00272A30"/>
    <w:rsid w:val="00272DB7"/>
    <w:rsid w:val="00273BF7"/>
    <w:rsid w:val="002741E5"/>
    <w:rsid w:val="002759E7"/>
    <w:rsid w:val="00275C8C"/>
    <w:rsid w:val="00275D9C"/>
    <w:rsid w:val="00277609"/>
    <w:rsid w:val="0028309F"/>
    <w:rsid w:val="00283F90"/>
    <w:rsid w:val="00284363"/>
    <w:rsid w:val="00285251"/>
    <w:rsid w:val="00285645"/>
    <w:rsid w:val="00286914"/>
    <w:rsid w:val="00286DD2"/>
    <w:rsid w:val="002878E6"/>
    <w:rsid w:val="002922D0"/>
    <w:rsid w:val="00293196"/>
    <w:rsid w:val="00293A36"/>
    <w:rsid w:val="00295AA7"/>
    <w:rsid w:val="00296994"/>
    <w:rsid w:val="0029774B"/>
    <w:rsid w:val="002A0589"/>
    <w:rsid w:val="002A5BD3"/>
    <w:rsid w:val="002A6E2A"/>
    <w:rsid w:val="002B1981"/>
    <w:rsid w:val="002B1CD9"/>
    <w:rsid w:val="002C1264"/>
    <w:rsid w:val="002C29DC"/>
    <w:rsid w:val="002C4E67"/>
    <w:rsid w:val="002C5D97"/>
    <w:rsid w:val="002C6148"/>
    <w:rsid w:val="002D03FB"/>
    <w:rsid w:val="002D10EE"/>
    <w:rsid w:val="002D228E"/>
    <w:rsid w:val="002D2F26"/>
    <w:rsid w:val="002D363C"/>
    <w:rsid w:val="002D3675"/>
    <w:rsid w:val="002D4B98"/>
    <w:rsid w:val="002D5F6D"/>
    <w:rsid w:val="002E2050"/>
    <w:rsid w:val="002E297F"/>
    <w:rsid w:val="002E2B9C"/>
    <w:rsid w:val="002E31E1"/>
    <w:rsid w:val="002E3C18"/>
    <w:rsid w:val="002E52AC"/>
    <w:rsid w:val="002E5A4D"/>
    <w:rsid w:val="002E6CFE"/>
    <w:rsid w:val="002F7807"/>
    <w:rsid w:val="00302918"/>
    <w:rsid w:val="00304580"/>
    <w:rsid w:val="00305839"/>
    <w:rsid w:val="00305F13"/>
    <w:rsid w:val="003116A7"/>
    <w:rsid w:val="00312E4A"/>
    <w:rsid w:val="00312F12"/>
    <w:rsid w:val="003139BA"/>
    <w:rsid w:val="0031527E"/>
    <w:rsid w:val="00320D38"/>
    <w:rsid w:val="003212F6"/>
    <w:rsid w:val="00321457"/>
    <w:rsid w:val="00322643"/>
    <w:rsid w:val="00324CBB"/>
    <w:rsid w:val="003250D1"/>
    <w:rsid w:val="00325614"/>
    <w:rsid w:val="003309D9"/>
    <w:rsid w:val="00334EA1"/>
    <w:rsid w:val="0033793B"/>
    <w:rsid w:val="00337B9F"/>
    <w:rsid w:val="003410F4"/>
    <w:rsid w:val="003414D3"/>
    <w:rsid w:val="00344A85"/>
    <w:rsid w:val="0034530B"/>
    <w:rsid w:val="00345DDD"/>
    <w:rsid w:val="00346DAD"/>
    <w:rsid w:val="00350F8F"/>
    <w:rsid w:val="00352491"/>
    <w:rsid w:val="0035256C"/>
    <w:rsid w:val="00353D91"/>
    <w:rsid w:val="00354082"/>
    <w:rsid w:val="00361802"/>
    <w:rsid w:val="00363869"/>
    <w:rsid w:val="0036667D"/>
    <w:rsid w:val="003727B4"/>
    <w:rsid w:val="0037549A"/>
    <w:rsid w:val="00377613"/>
    <w:rsid w:val="00384C87"/>
    <w:rsid w:val="00387307"/>
    <w:rsid w:val="00387572"/>
    <w:rsid w:val="00387C2C"/>
    <w:rsid w:val="00390AA2"/>
    <w:rsid w:val="0039104E"/>
    <w:rsid w:val="00391133"/>
    <w:rsid w:val="00396EC7"/>
    <w:rsid w:val="003A0718"/>
    <w:rsid w:val="003A3465"/>
    <w:rsid w:val="003A5ABC"/>
    <w:rsid w:val="003A6C2E"/>
    <w:rsid w:val="003A7ABC"/>
    <w:rsid w:val="003B41A6"/>
    <w:rsid w:val="003B49D4"/>
    <w:rsid w:val="003B6CB5"/>
    <w:rsid w:val="003C1EB6"/>
    <w:rsid w:val="003C27C8"/>
    <w:rsid w:val="003C54C5"/>
    <w:rsid w:val="003C7078"/>
    <w:rsid w:val="003D25D1"/>
    <w:rsid w:val="003D419C"/>
    <w:rsid w:val="003D5D3F"/>
    <w:rsid w:val="003D60A0"/>
    <w:rsid w:val="003D654A"/>
    <w:rsid w:val="003D7BC6"/>
    <w:rsid w:val="003E4704"/>
    <w:rsid w:val="003E48F4"/>
    <w:rsid w:val="003E7335"/>
    <w:rsid w:val="003F03E6"/>
    <w:rsid w:val="003F04B7"/>
    <w:rsid w:val="003F14C1"/>
    <w:rsid w:val="003F34A5"/>
    <w:rsid w:val="003F4145"/>
    <w:rsid w:val="003F41D2"/>
    <w:rsid w:val="003F4637"/>
    <w:rsid w:val="004006D2"/>
    <w:rsid w:val="00401E6A"/>
    <w:rsid w:val="00402A91"/>
    <w:rsid w:val="004059B0"/>
    <w:rsid w:val="004065CA"/>
    <w:rsid w:val="00407468"/>
    <w:rsid w:val="00411A03"/>
    <w:rsid w:val="0041254A"/>
    <w:rsid w:val="00412C81"/>
    <w:rsid w:val="00412E3C"/>
    <w:rsid w:val="00412EDD"/>
    <w:rsid w:val="00413F43"/>
    <w:rsid w:val="0041557B"/>
    <w:rsid w:val="00420B4A"/>
    <w:rsid w:val="00421686"/>
    <w:rsid w:val="00427176"/>
    <w:rsid w:val="00433F03"/>
    <w:rsid w:val="00435F90"/>
    <w:rsid w:val="004414AD"/>
    <w:rsid w:val="00441D3C"/>
    <w:rsid w:val="00443502"/>
    <w:rsid w:val="004447DE"/>
    <w:rsid w:val="00444F07"/>
    <w:rsid w:val="004457F3"/>
    <w:rsid w:val="00447215"/>
    <w:rsid w:val="00452000"/>
    <w:rsid w:val="00452036"/>
    <w:rsid w:val="004529E3"/>
    <w:rsid w:val="00453A35"/>
    <w:rsid w:val="0045415B"/>
    <w:rsid w:val="004555B8"/>
    <w:rsid w:val="00455FB8"/>
    <w:rsid w:val="00464D63"/>
    <w:rsid w:val="0046503F"/>
    <w:rsid w:val="004665EF"/>
    <w:rsid w:val="00470207"/>
    <w:rsid w:val="00473915"/>
    <w:rsid w:val="00476004"/>
    <w:rsid w:val="00476874"/>
    <w:rsid w:val="00482DF3"/>
    <w:rsid w:val="00482FD8"/>
    <w:rsid w:val="004838A6"/>
    <w:rsid w:val="00483FCB"/>
    <w:rsid w:val="004845F5"/>
    <w:rsid w:val="00486AEF"/>
    <w:rsid w:val="00486CB3"/>
    <w:rsid w:val="0048732B"/>
    <w:rsid w:val="00487344"/>
    <w:rsid w:val="00487C75"/>
    <w:rsid w:val="00491215"/>
    <w:rsid w:val="00491535"/>
    <w:rsid w:val="00494CD5"/>
    <w:rsid w:val="00496006"/>
    <w:rsid w:val="004A1421"/>
    <w:rsid w:val="004A290D"/>
    <w:rsid w:val="004A3A69"/>
    <w:rsid w:val="004A3E41"/>
    <w:rsid w:val="004A4F34"/>
    <w:rsid w:val="004A5808"/>
    <w:rsid w:val="004B0F0B"/>
    <w:rsid w:val="004B13AC"/>
    <w:rsid w:val="004B1DE1"/>
    <w:rsid w:val="004B6104"/>
    <w:rsid w:val="004B625F"/>
    <w:rsid w:val="004C6C6C"/>
    <w:rsid w:val="004C71B6"/>
    <w:rsid w:val="004D3F66"/>
    <w:rsid w:val="004D4963"/>
    <w:rsid w:val="004D5BD7"/>
    <w:rsid w:val="004D5DA1"/>
    <w:rsid w:val="004D6C84"/>
    <w:rsid w:val="004E3079"/>
    <w:rsid w:val="004E3C3C"/>
    <w:rsid w:val="004E6BCB"/>
    <w:rsid w:val="004E6F01"/>
    <w:rsid w:val="004E74B2"/>
    <w:rsid w:val="004F05A1"/>
    <w:rsid w:val="004F0A88"/>
    <w:rsid w:val="004F0E68"/>
    <w:rsid w:val="004F11A3"/>
    <w:rsid w:val="004F2926"/>
    <w:rsid w:val="004F2FA7"/>
    <w:rsid w:val="004F4E01"/>
    <w:rsid w:val="004F7C0B"/>
    <w:rsid w:val="00502C17"/>
    <w:rsid w:val="00504E31"/>
    <w:rsid w:val="0050591C"/>
    <w:rsid w:val="00505A98"/>
    <w:rsid w:val="0050629D"/>
    <w:rsid w:val="005105DB"/>
    <w:rsid w:val="005105EB"/>
    <w:rsid w:val="005172F8"/>
    <w:rsid w:val="00521AF4"/>
    <w:rsid w:val="00523C3D"/>
    <w:rsid w:val="005271FA"/>
    <w:rsid w:val="00530692"/>
    <w:rsid w:val="00531086"/>
    <w:rsid w:val="00533029"/>
    <w:rsid w:val="0053385F"/>
    <w:rsid w:val="0053480B"/>
    <w:rsid w:val="00534F48"/>
    <w:rsid w:val="0053614E"/>
    <w:rsid w:val="00537549"/>
    <w:rsid w:val="00541B3C"/>
    <w:rsid w:val="005423F9"/>
    <w:rsid w:val="00545F89"/>
    <w:rsid w:val="00546605"/>
    <w:rsid w:val="005477DB"/>
    <w:rsid w:val="0055009A"/>
    <w:rsid w:val="0055172D"/>
    <w:rsid w:val="00551FE2"/>
    <w:rsid w:val="0055583D"/>
    <w:rsid w:val="00555D12"/>
    <w:rsid w:val="005560CA"/>
    <w:rsid w:val="00557CF1"/>
    <w:rsid w:val="00561B35"/>
    <w:rsid w:val="00566A15"/>
    <w:rsid w:val="00566C62"/>
    <w:rsid w:val="005678FD"/>
    <w:rsid w:val="005702CC"/>
    <w:rsid w:val="005710CC"/>
    <w:rsid w:val="005719B6"/>
    <w:rsid w:val="005736F9"/>
    <w:rsid w:val="00575F51"/>
    <w:rsid w:val="005766E7"/>
    <w:rsid w:val="00577F9A"/>
    <w:rsid w:val="00581945"/>
    <w:rsid w:val="00582042"/>
    <w:rsid w:val="0058290E"/>
    <w:rsid w:val="005841C8"/>
    <w:rsid w:val="00584784"/>
    <w:rsid w:val="005857B3"/>
    <w:rsid w:val="00590BC3"/>
    <w:rsid w:val="00591497"/>
    <w:rsid w:val="0059644D"/>
    <w:rsid w:val="0059679E"/>
    <w:rsid w:val="00596A30"/>
    <w:rsid w:val="005A2A33"/>
    <w:rsid w:val="005A5CA2"/>
    <w:rsid w:val="005A7000"/>
    <w:rsid w:val="005A765A"/>
    <w:rsid w:val="005B1BCA"/>
    <w:rsid w:val="005B264E"/>
    <w:rsid w:val="005B3106"/>
    <w:rsid w:val="005B5B78"/>
    <w:rsid w:val="005B734C"/>
    <w:rsid w:val="005C1A0D"/>
    <w:rsid w:val="005C44BF"/>
    <w:rsid w:val="005C4EA5"/>
    <w:rsid w:val="005C69D4"/>
    <w:rsid w:val="005C715E"/>
    <w:rsid w:val="005C74DB"/>
    <w:rsid w:val="005C7862"/>
    <w:rsid w:val="005D06D3"/>
    <w:rsid w:val="005D1374"/>
    <w:rsid w:val="005D2A42"/>
    <w:rsid w:val="005D59B7"/>
    <w:rsid w:val="005E2E3C"/>
    <w:rsid w:val="005E4CE5"/>
    <w:rsid w:val="005F10F5"/>
    <w:rsid w:val="005F1452"/>
    <w:rsid w:val="005F47A4"/>
    <w:rsid w:val="006003F4"/>
    <w:rsid w:val="00601381"/>
    <w:rsid w:val="00604264"/>
    <w:rsid w:val="006116AC"/>
    <w:rsid w:val="0061414C"/>
    <w:rsid w:val="00615431"/>
    <w:rsid w:val="006168DD"/>
    <w:rsid w:val="00622297"/>
    <w:rsid w:val="006230C2"/>
    <w:rsid w:val="00623657"/>
    <w:rsid w:val="00623F16"/>
    <w:rsid w:val="00627531"/>
    <w:rsid w:val="006304F6"/>
    <w:rsid w:val="00630EC7"/>
    <w:rsid w:val="00631275"/>
    <w:rsid w:val="006328FE"/>
    <w:rsid w:val="00632D39"/>
    <w:rsid w:val="006349AA"/>
    <w:rsid w:val="006370FB"/>
    <w:rsid w:val="006402DF"/>
    <w:rsid w:val="00641331"/>
    <w:rsid w:val="006422F9"/>
    <w:rsid w:val="00643154"/>
    <w:rsid w:val="00643225"/>
    <w:rsid w:val="0064383C"/>
    <w:rsid w:val="00643F8F"/>
    <w:rsid w:val="006446DF"/>
    <w:rsid w:val="00644AE3"/>
    <w:rsid w:val="006457E7"/>
    <w:rsid w:val="00646C71"/>
    <w:rsid w:val="00646C8B"/>
    <w:rsid w:val="0065331D"/>
    <w:rsid w:val="00654654"/>
    <w:rsid w:val="00654D0F"/>
    <w:rsid w:val="0065579E"/>
    <w:rsid w:val="0065791E"/>
    <w:rsid w:val="00657BE1"/>
    <w:rsid w:val="00661047"/>
    <w:rsid w:val="00662419"/>
    <w:rsid w:val="0066509E"/>
    <w:rsid w:val="00665233"/>
    <w:rsid w:val="00666331"/>
    <w:rsid w:val="00671992"/>
    <w:rsid w:val="00672230"/>
    <w:rsid w:val="0067459E"/>
    <w:rsid w:val="00675449"/>
    <w:rsid w:val="00675BEF"/>
    <w:rsid w:val="00676655"/>
    <w:rsid w:val="00676A7F"/>
    <w:rsid w:val="00677A9D"/>
    <w:rsid w:val="00677C57"/>
    <w:rsid w:val="00680642"/>
    <w:rsid w:val="00682A56"/>
    <w:rsid w:val="00682DE4"/>
    <w:rsid w:val="0068414F"/>
    <w:rsid w:val="00685F8C"/>
    <w:rsid w:val="00687541"/>
    <w:rsid w:val="006879FF"/>
    <w:rsid w:val="00692106"/>
    <w:rsid w:val="006930DD"/>
    <w:rsid w:val="00695B9A"/>
    <w:rsid w:val="00696569"/>
    <w:rsid w:val="006A15B4"/>
    <w:rsid w:val="006A48E0"/>
    <w:rsid w:val="006A5261"/>
    <w:rsid w:val="006A5D4B"/>
    <w:rsid w:val="006A635D"/>
    <w:rsid w:val="006B0832"/>
    <w:rsid w:val="006B0AF1"/>
    <w:rsid w:val="006B31ED"/>
    <w:rsid w:val="006B36F5"/>
    <w:rsid w:val="006B387E"/>
    <w:rsid w:val="006B4B82"/>
    <w:rsid w:val="006B4D03"/>
    <w:rsid w:val="006B7B05"/>
    <w:rsid w:val="006C0385"/>
    <w:rsid w:val="006C17B4"/>
    <w:rsid w:val="006C4417"/>
    <w:rsid w:val="006C4ADF"/>
    <w:rsid w:val="006C509F"/>
    <w:rsid w:val="006C5FD4"/>
    <w:rsid w:val="006C60E1"/>
    <w:rsid w:val="006C63F1"/>
    <w:rsid w:val="006C6BF4"/>
    <w:rsid w:val="006D06B6"/>
    <w:rsid w:val="006D1262"/>
    <w:rsid w:val="006D2639"/>
    <w:rsid w:val="006D2B8A"/>
    <w:rsid w:val="006D3545"/>
    <w:rsid w:val="006D42C9"/>
    <w:rsid w:val="006D682F"/>
    <w:rsid w:val="006D6DE3"/>
    <w:rsid w:val="006D769D"/>
    <w:rsid w:val="006D7A8C"/>
    <w:rsid w:val="006E17A3"/>
    <w:rsid w:val="006E31EA"/>
    <w:rsid w:val="006E39EC"/>
    <w:rsid w:val="006E53B8"/>
    <w:rsid w:val="006E5923"/>
    <w:rsid w:val="006E64AD"/>
    <w:rsid w:val="006E7A2B"/>
    <w:rsid w:val="006F0BA8"/>
    <w:rsid w:val="006F1AE1"/>
    <w:rsid w:val="006F4CF4"/>
    <w:rsid w:val="00701B74"/>
    <w:rsid w:val="00703367"/>
    <w:rsid w:val="00703AF1"/>
    <w:rsid w:val="00705892"/>
    <w:rsid w:val="00707777"/>
    <w:rsid w:val="00707B6B"/>
    <w:rsid w:val="00707BB9"/>
    <w:rsid w:val="00710B83"/>
    <w:rsid w:val="007113B4"/>
    <w:rsid w:val="00714A33"/>
    <w:rsid w:val="00714D16"/>
    <w:rsid w:val="007155D0"/>
    <w:rsid w:val="007160DE"/>
    <w:rsid w:val="00721FF5"/>
    <w:rsid w:val="007231BB"/>
    <w:rsid w:val="0072533C"/>
    <w:rsid w:val="00726763"/>
    <w:rsid w:val="00727855"/>
    <w:rsid w:val="00730941"/>
    <w:rsid w:val="00737855"/>
    <w:rsid w:val="00740A67"/>
    <w:rsid w:val="0074188A"/>
    <w:rsid w:val="00741BE0"/>
    <w:rsid w:val="00742BB9"/>
    <w:rsid w:val="0074370F"/>
    <w:rsid w:val="00743E4A"/>
    <w:rsid w:val="00744C11"/>
    <w:rsid w:val="00750FB0"/>
    <w:rsid w:val="00751079"/>
    <w:rsid w:val="007511B8"/>
    <w:rsid w:val="0075241A"/>
    <w:rsid w:val="00754444"/>
    <w:rsid w:val="007561CD"/>
    <w:rsid w:val="007573B9"/>
    <w:rsid w:val="00761E99"/>
    <w:rsid w:val="007620D4"/>
    <w:rsid w:val="00764C92"/>
    <w:rsid w:val="007656EE"/>
    <w:rsid w:val="00765CF5"/>
    <w:rsid w:val="00765E5E"/>
    <w:rsid w:val="00767EB2"/>
    <w:rsid w:val="00770376"/>
    <w:rsid w:val="00772E2B"/>
    <w:rsid w:val="0077586B"/>
    <w:rsid w:val="00776771"/>
    <w:rsid w:val="0077770B"/>
    <w:rsid w:val="00782C2B"/>
    <w:rsid w:val="00782FE9"/>
    <w:rsid w:val="0078353C"/>
    <w:rsid w:val="00785298"/>
    <w:rsid w:val="007875AB"/>
    <w:rsid w:val="00793B26"/>
    <w:rsid w:val="0079428A"/>
    <w:rsid w:val="00795014"/>
    <w:rsid w:val="007957B2"/>
    <w:rsid w:val="007958F4"/>
    <w:rsid w:val="00796803"/>
    <w:rsid w:val="007A04EA"/>
    <w:rsid w:val="007A14AD"/>
    <w:rsid w:val="007A4B93"/>
    <w:rsid w:val="007A5E7C"/>
    <w:rsid w:val="007A6128"/>
    <w:rsid w:val="007A69D8"/>
    <w:rsid w:val="007B09A2"/>
    <w:rsid w:val="007B2A2F"/>
    <w:rsid w:val="007B4D57"/>
    <w:rsid w:val="007B596F"/>
    <w:rsid w:val="007B6251"/>
    <w:rsid w:val="007B62C6"/>
    <w:rsid w:val="007B711F"/>
    <w:rsid w:val="007B7EC3"/>
    <w:rsid w:val="007C47D2"/>
    <w:rsid w:val="007C7666"/>
    <w:rsid w:val="007D0333"/>
    <w:rsid w:val="007D06B8"/>
    <w:rsid w:val="007D2175"/>
    <w:rsid w:val="007D3C50"/>
    <w:rsid w:val="007D5478"/>
    <w:rsid w:val="007D5D7C"/>
    <w:rsid w:val="007D6BA7"/>
    <w:rsid w:val="007E0B74"/>
    <w:rsid w:val="007E10C5"/>
    <w:rsid w:val="007E10CD"/>
    <w:rsid w:val="007E3B13"/>
    <w:rsid w:val="007E78F7"/>
    <w:rsid w:val="007F22F7"/>
    <w:rsid w:val="007F3C92"/>
    <w:rsid w:val="007F5951"/>
    <w:rsid w:val="007F5C25"/>
    <w:rsid w:val="008014D7"/>
    <w:rsid w:val="00802394"/>
    <w:rsid w:val="00803420"/>
    <w:rsid w:val="00804FAD"/>
    <w:rsid w:val="00806061"/>
    <w:rsid w:val="0080649C"/>
    <w:rsid w:val="00806B35"/>
    <w:rsid w:val="00806E62"/>
    <w:rsid w:val="008102B2"/>
    <w:rsid w:val="0081070A"/>
    <w:rsid w:val="00810AD9"/>
    <w:rsid w:val="00810BC3"/>
    <w:rsid w:val="00821F63"/>
    <w:rsid w:val="008235FD"/>
    <w:rsid w:val="0082459B"/>
    <w:rsid w:val="008260FD"/>
    <w:rsid w:val="00827333"/>
    <w:rsid w:val="00827AF1"/>
    <w:rsid w:val="00827BEF"/>
    <w:rsid w:val="0083076C"/>
    <w:rsid w:val="00831A7D"/>
    <w:rsid w:val="00832012"/>
    <w:rsid w:val="0083450C"/>
    <w:rsid w:val="0083630C"/>
    <w:rsid w:val="00836E6C"/>
    <w:rsid w:val="008412EF"/>
    <w:rsid w:val="008415E7"/>
    <w:rsid w:val="00841B70"/>
    <w:rsid w:val="008422DE"/>
    <w:rsid w:val="00842EB1"/>
    <w:rsid w:val="00843999"/>
    <w:rsid w:val="00846EEB"/>
    <w:rsid w:val="0084792C"/>
    <w:rsid w:val="008508E2"/>
    <w:rsid w:val="008515E9"/>
    <w:rsid w:val="00852ACF"/>
    <w:rsid w:val="008531AE"/>
    <w:rsid w:val="0085615C"/>
    <w:rsid w:val="00860809"/>
    <w:rsid w:val="008617CE"/>
    <w:rsid w:val="00861C71"/>
    <w:rsid w:val="00861F91"/>
    <w:rsid w:val="008628DA"/>
    <w:rsid w:val="0086327B"/>
    <w:rsid w:val="0086522B"/>
    <w:rsid w:val="00870C5F"/>
    <w:rsid w:val="00871FED"/>
    <w:rsid w:val="0087736E"/>
    <w:rsid w:val="0088187B"/>
    <w:rsid w:val="00881BB2"/>
    <w:rsid w:val="00881C2F"/>
    <w:rsid w:val="00881EFB"/>
    <w:rsid w:val="008825AB"/>
    <w:rsid w:val="00883179"/>
    <w:rsid w:val="008841DE"/>
    <w:rsid w:val="00885396"/>
    <w:rsid w:val="00886FFA"/>
    <w:rsid w:val="00887016"/>
    <w:rsid w:val="0088705A"/>
    <w:rsid w:val="0088772E"/>
    <w:rsid w:val="0089454D"/>
    <w:rsid w:val="008A0B2A"/>
    <w:rsid w:val="008A1D21"/>
    <w:rsid w:val="008A4221"/>
    <w:rsid w:val="008A48F3"/>
    <w:rsid w:val="008A4DD7"/>
    <w:rsid w:val="008A4FC0"/>
    <w:rsid w:val="008B1F4F"/>
    <w:rsid w:val="008B49E7"/>
    <w:rsid w:val="008B5B97"/>
    <w:rsid w:val="008B69A7"/>
    <w:rsid w:val="008B71B0"/>
    <w:rsid w:val="008B7C7F"/>
    <w:rsid w:val="008C0B44"/>
    <w:rsid w:val="008C10BA"/>
    <w:rsid w:val="008C1599"/>
    <w:rsid w:val="008C3A0C"/>
    <w:rsid w:val="008C54C7"/>
    <w:rsid w:val="008C5815"/>
    <w:rsid w:val="008C6B77"/>
    <w:rsid w:val="008C7757"/>
    <w:rsid w:val="008D05FA"/>
    <w:rsid w:val="008D1DEF"/>
    <w:rsid w:val="008D2AF7"/>
    <w:rsid w:val="008D37CE"/>
    <w:rsid w:val="008D44E4"/>
    <w:rsid w:val="008D6996"/>
    <w:rsid w:val="008D7843"/>
    <w:rsid w:val="008E0127"/>
    <w:rsid w:val="008E1834"/>
    <w:rsid w:val="008E1F1A"/>
    <w:rsid w:val="008E2F95"/>
    <w:rsid w:val="008E4613"/>
    <w:rsid w:val="008E490D"/>
    <w:rsid w:val="008E4BAD"/>
    <w:rsid w:val="008E4FD6"/>
    <w:rsid w:val="008F15C2"/>
    <w:rsid w:val="008F4E17"/>
    <w:rsid w:val="008F5E5E"/>
    <w:rsid w:val="008F6344"/>
    <w:rsid w:val="008F63D5"/>
    <w:rsid w:val="00900798"/>
    <w:rsid w:val="00903DFE"/>
    <w:rsid w:val="00906766"/>
    <w:rsid w:val="009078D7"/>
    <w:rsid w:val="009142BF"/>
    <w:rsid w:val="0092249F"/>
    <w:rsid w:val="00923273"/>
    <w:rsid w:val="0092477D"/>
    <w:rsid w:val="0092640A"/>
    <w:rsid w:val="00926731"/>
    <w:rsid w:val="0093079A"/>
    <w:rsid w:val="00930CE5"/>
    <w:rsid w:val="00933D15"/>
    <w:rsid w:val="00934975"/>
    <w:rsid w:val="00936DCD"/>
    <w:rsid w:val="009376E9"/>
    <w:rsid w:val="00937BA1"/>
    <w:rsid w:val="0094061F"/>
    <w:rsid w:val="009421C7"/>
    <w:rsid w:val="009459A5"/>
    <w:rsid w:val="0094713E"/>
    <w:rsid w:val="009471E8"/>
    <w:rsid w:val="0094759E"/>
    <w:rsid w:val="00953F36"/>
    <w:rsid w:val="009572D4"/>
    <w:rsid w:val="009636C9"/>
    <w:rsid w:val="009662B9"/>
    <w:rsid w:val="00967C4B"/>
    <w:rsid w:val="009708D5"/>
    <w:rsid w:val="0097209E"/>
    <w:rsid w:val="00973106"/>
    <w:rsid w:val="009733A3"/>
    <w:rsid w:val="00981406"/>
    <w:rsid w:val="009814BE"/>
    <w:rsid w:val="0098249C"/>
    <w:rsid w:val="0098630C"/>
    <w:rsid w:val="00986CB4"/>
    <w:rsid w:val="009872F8"/>
    <w:rsid w:val="0099056E"/>
    <w:rsid w:val="009907EA"/>
    <w:rsid w:val="00991677"/>
    <w:rsid w:val="00992705"/>
    <w:rsid w:val="0099337E"/>
    <w:rsid w:val="00995385"/>
    <w:rsid w:val="00997033"/>
    <w:rsid w:val="009975CC"/>
    <w:rsid w:val="00997B50"/>
    <w:rsid w:val="009A4324"/>
    <w:rsid w:val="009A73F2"/>
    <w:rsid w:val="009B0913"/>
    <w:rsid w:val="009B121F"/>
    <w:rsid w:val="009B1D25"/>
    <w:rsid w:val="009B1F93"/>
    <w:rsid w:val="009B2177"/>
    <w:rsid w:val="009B49F7"/>
    <w:rsid w:val="009B5CFC"/>
    <w:rsid w:val="009C03A8"/>
    <w:rsid w:val="009C099B"/>
    <w:rsid w:val="009C0A8D"/>
    <w:rsid w:val="009C157B"/>
    <w:rsid w:val="009C1AD7"/>
    <w:rsid w:val="009C1AE9"/>
    <w:rsid w:val="009C3027"/>
    <w:rsid w:val="009C4D32"/>
    <w:rsid w:val="009C53D8"/>
    <w:rsid w:val="009C6B92"/>
    <w:rsid w:val="009D5A4A"/>
    <w:rsid w:val="009D7319"/>
    <w:rsid w:val="009E0B55"/>
    <w:rsid w:val="009E121B"/>
    <w:rsid w:val="009E3204"/>
    <w:rsid w:val="009E5E95"/>
    <w:rsid w:val="009E7D54"/>
    <w:rsid w:val="009F14A6"/>
    <w:rsid w:val="009F3089"/>
    <w:rsid w:val="00A03A2C"/>
    <w:rsid w:val="00A04D24"/>
    <w:rsid w:val="00A04E1E"/>
    <w:rsid w:val="00A04F6F"/>
    <w:rsid w:val="00A110A0"/>
    <w:rsid w:val="00A111AD"/>
    <w:rsid w:val="00A11586"/>
    <w:rsid w:val="00A12C16"/>
    <w:rsid w:val="00A15FA3"/>
    <w:rsid w:val="00A16F84"/>
    <w:rsid w:val="00A1745E"/>
    <w:rsid w:val="00A17A0A"/>
    <w:rsid w:val="00A20C80"/>
    <w:rsid w:val="00A21018"/>
    <w:rsid w:val="00A2485A"/>
    <w:rsid w:val="00A33E6B"/>
    <w:rsid w:val="00A3403E"/>
    <w:rsid w:val="00A34BEE"/>
    <w:rsid w:val="00A374AD"/>
    <w:rsid w:val="00A420CF"/>
    <w:rsid w:val="00A4313D"/>
    <w:rsid w:val="00A46388"/>
    <w:rsid w:val="00A50FF3"/>
    <w:rsid w:val="00A52E8C"/>
    <w:rsid w:val="00A53CF4"/>
    <w:rsid w:val="00A557B3"/>
    <w:rsid w:val="00A55E8D"/>
    <w:rsid w:val="00A60AF1"/>
    <w:rsid w:val="00A611F8"/>
    <w:rsid w:val="00A61B56"/>
    <w:rsid w:val="00A628C2"/>
    <w:rsid w:val="00A62C77"/>
    <w:rsid w:val="00A6472B"/>
    <w:rsid w:val="00A70840"/>
    <w:rsid w:val="00A70EFD"/>
    <w:rsid w:val="00A7113D"/>
    <w:rsid w:val="00A734AA"/>
    <w:rsid w:val="00A74E26"/>
    <w:rsid w:val="00A83A3E"/>
    <w:rsid w:val="00A83D34"/>
    <w:rsid w:val="00A84B8E"/>
    <w:rsid w:val="00A876C5"/>
    <w:rsid w:val="00A87748"/>
    <w:rsid w:val="00A90283"/>
    <w:rsid w:val="00A905A1"/>
    <w:rsid w:val="00A90F3F"/>
    <w:rsid w:val="00A911F4"/>
    <w:rsid w:val="00A92626"/>
    <w:rsid w:val="00A94186"/>
    <w:rsid w:val="00A956E0"/>
    <w:rsid w:val="00AA063D"/>
    <w:rsid w:val="00AA4A63"/>
    <w:rsid w:val="00AA4D78"/>
    <w:rsid w:val="00AA4F43"/>
    <w:rsid w:val="00AA7FFD"/>
    <w:rsid w:val="00AB0188"/>
    <w:rsid w:val="00AB24FE"/>
    <w:rsid w:val="00AB588C"/>
    <w:rsid w:val="00AB6002"/>
    <w:rsid w:val="00AB6065"/>
    <w:rsid w:val="00AB621D"/>
    <w:rsid w:val="00AC0556"/>
    <w:rsid w:val="00AC208F"/>
    <w:rsid w:val="00AC4007"/>
    <w:rsid w:val="00AC40FC"/>
    <w:rsid w:val="00AC6778"/>
    <w:rsid w:val="00AD0EFF"/>
    <w:rsid w:val="00AD10DD"/>
    <w:rsid w:val="00AD5001"/>
    <w:rsid w:val="00AD561C"/>
    <w:rsid w:val="00AD64A9"/>
    <w:rsid w:val="00AE0D10"/>
    <w:rsid w:val="00AE20EC"/>
    <w:rsid w:val="00AE2D20"/>
    <w:rsid w:val="00AE62F8"/>
    <w:rsid w:val="00AE7243"/>
    <w:rsid w:val="00AF0A78"/>
    <w:rsid w:val="00AF1493"/>
    <w:rsid w:val="00AF1D32"/>
    <w:rsid w:val="00AF3B97"/>
    <w:rsid w:val="00AF6A69"/>
    <w:rsid w:val="00B01BBA"/>
    <w:rsid w:val="00B027A3"/>
    <w:rsid w:val="00B059CB"/>
    <w:rsid w:val="00B05B68"/>
    <w:rsid w:val="00B10548"/>
    <w:rsid w:val="00B14339"/>
    <w:rsid w:val="00B15569"/>
    <w:rsid w:val="00B23165"/>
    <w:rsid w:val="00B24A36"/>
    <w:rsid w:val="00B24E5D"/>
    <w:rsid w:val="00B24F26"/>
    <w:rsid w:val="00B25077"/>
    <w:rsid w:val="00B3115A"/>
    <w:rsid w:val="00B332C0"/>
    <w:rsid w:val="00B33CB9"/>
    <w:rsid w:val="00B33EE1"/>
    <w:rsid w:val="00B33FB8"/>
    <w:rsid w:val="00B34389"/>
    <w:rsid w:val="00B346BD"/>
    <w:rsid w:val="00B408FF"/>
    <w:rsid w:val="00B40AF3"/>
    <w:rsid w:val="00B41855"/>
    <w:rsid w:val="00B43150"/>
    <w:rsid w:val="00B44DE4"/>
    <w:rsid w:val="00B45C4C"/>
    <w:rsid w:val="00B467EE"/>
    <w:rsid w:val="00B47E29"/>
    <w:rsid w:val="00B52080"/>
    <w:rsid w:val="00B54D8A"/>
    <w:rsid w:val="00B56764"/>
    <w:rsid w:val="00B60C67"/>
    <w:rsid w:val="00B626AF"/>
    <w:rsid w:val="00B62B03"/>
    <w:rsid w:val="00B65A4B"/>
    <w:rsid w:val="00B66937"/>
    <w:rsid w:val="00B66C48"/>
    <w:rsid w:val="00B6725E"/>
    <w:rsid w:val="00B71FB4"/>
    <w:rsid w:val="00B726F2"/>
    <w:rsid w:val="00B74E0B"/>
    <w:rsid w:val="00B75E3C"/>
    <w:rsid w:val="00B76C78"/>
    <w:rsid w:val="00B7720C"/>
    <w:rsid w:val="00B777F2"/>
    <w:rsid w:val="00B827E1"/>
    <w:rsid w:val="00B837A2"/>
    <w:rsid w:val="00B83D8E"/>
    <w:rsid w:val="00B83F22"/>
    <w:rsid w:val="00B853B8"/>
    <w:rsid w:val="00B86FE8"/>
    <w:rsid w:val="00B912F1"/>
    <w:rsid w:val="00B923E6"/>
    <w:rsid w:val="00B928A5"/>
    <w:rsid w:val="00B930EB"/>
    <w:rsid w:val="00B9328A"/>
    <w:rsid w:val="00B95F62"/>
    <w:rsid w:val="00BA135D"/>
    <w:rsid w:val="00BA44B5"/>
    <w:rsid w:val="00BA4637"/>
    <w:rsid w:val="00BA476C"/>
    <w:rsid w:val="00BA57C3"/>
    <w:rsid w:val="00BA5ECA"/>
    <w:rsid w:val="00BA7E5B"/>
    <w:rsid w:val="00BB016F"/>
    <w:rsid w:val="00BB0A0A"/>
    <w:rsid w:val="00BB1D54"/>
    <w:rsid w:val="00BB4358"/>
    <w:rsid w:val="00BB4B0E"/>
    <w:rsid w:val="00BB4B7F"/>
    <w:rsid w:val="00BB4D0A"/>
    <w:rsid w:val="00BB681C"/>
    <w:rsid w:val="00BB6A8D"/>
    <w:rsid w:val="00BB73FC"/>
    <w:rsid w:val="00BB77E2"/>
    <w:rsid w:val="00BB7ACF"/>
    <w:rsid w:val="00BC0E78"/>
    <w:rsid w:val="00BC27EC"/>
    <w:rsid w:val="00BC2E97"/>
    <w:rsid w:val="00BC51C8"/>
    <w:rsid w:val="00BC54B4"/>
    <w:rsid w:val="00BC78F3"/>
    <w:rsid w:val="00BD21E6"/>
    <w:rsid w:val="00BD347B"/>
    <w:rsid w:val="00BD3831"/>
    <w:rsid w:val="00BD3B9B"/>
    <w:rsid w:val="00BD5AC2"/>
    <w:rsid w:val="00BD6388"/>
    <w:rsid w:val="00BD6D7A"/>
    <w:rsid w:val="00BE08BE"/>
    <w:rsid w:val="00BE66D1"/>
    <w:rsid w:val="00BE6D15"/>
    <w:rsid w:val="00BE7021"/>
    <w:rsid w:val="00BF0E0C"/>
    <w:rsid w:val="00BF0EF4"/>
    <w:rsid w:val="00BF507E"/>
    <w:rsid w:val="00C01589"/>
    <w:rsid w:val="00C03C84"/>
    <w:rsid w:val="00C03EDF"/>
    <w:rsid w:val="00C06C1C"/>
    <w:rsid w:val="00C06E4B"/>
    <w:rsid w:val="00C07CA1"/>
    <w:rsid w:val="00C1031E"/>
    <w:rsid w:val="00C1098A"/>
    <w:rsid w:val="00C116DE"/>
    <w:rsid w:val="00C11B90"/>
    <w:rsid w:val="00C1457E"/>
    <w:rsid w:val="00C146AE"/>
    <w:rsid w:val="00C15B05"/>
    <w:rsid w:val="00C22DBC"/>
    <w:rsid w:val="00C2391F"/>
    <w:rsid w:val="00C27694"/>
    <w:rsid w:val="00C30CEA"/>
    <w:rsid w:val="00C31B4D"/>
    <w:rsid w:val="00C326A7"/>
    <w:rsid w:val="00C3554E"/>
    <w:rsid w:val="00C36C82"/>
    <w:rsid w:val="00C40CC3"/>
    <w:rsid w:val="00C43D42"/>
    <w:rsid w:val="00C445E4"/>
    <w:rsid w:val="00C4731E"/>
    <w:rsid w:val="00C474FE"/>
    <w:rsid w:val="00C50E30"/>
    <w:rsid w:val="00C5127F"/>
    <w:rsid w:val="00C5291A"/>
    <w:rsid w:val="00C5421D"/>
    <w:rsid w:val="00C57115"/>
    <w:rsid w:val="00C57319"/>
    <w:rsid w:val="00C6060E"/>
    <w:rsid w:val="00C61335"/>
    <w:rsid w:val="00C621B2"/>
    <w:rsid w:val="00C62BD6"/>
    <w:rsid w:val="00C6324B"/>
    <w:rsid w:val="00C67F3A"/>
    <w:rsid w:val="00C7019A"/>
    <w:rsid w:val="00C74A4C"/>
    <w:rsid w:val="00C765C8"/>
    <w:rsid w:val="00C779DD"/>
    <w:rsid w:val="00C8005B"/>
    <w:rsid w:val="00C82E8B"/>
    <w:rsid w:val="00C8430B"/>
    <w:rsid w:val="00C85633"/>
    <w:rsid w:val="00C8794A"/>
    <w:rsid w:val="00C879A4"/>
    <w:rsid w:val="00C9183D"/>
    <w:rsid w:val="00C9270D"/>
    <w:rsid w:val="00C92B5B"/>
    <w:rsid w:val="00C954D1"/>
    <w:rsid w:val="00C960CA"/>
    <w:rsid w:val="00C966C0"/>
    <w:rsid w:val="00C967FD"/>
    <w:rsid w:val="00CA399D"/>
    <w:rsid w:val="00CA41BC"/>
    <w:rsid w:val="00CA4312"/>
    <w:rsid w:val="00CA7854"/>
    <w:rsid w:val="00CB1323"/>
    <w:rsid w:val="00CB5473"/>
    <w:rsid w:val="00CB5F87"/>
    <w:rsid w:val="00CB66F7"/>
    <w:rsid w:val="00CB6DF0"/>
    <w:rsid w:val="00CC12A8"/>
    <w:rsid w:val="00CC1312"/>
    <w:rsid w:val="00CC464A"/>
    <w:rsid w:val="00CC566C"/>
    <w:rsid w:val="00CC6C78"/>
    <w:rsid w:val="00CC6E6E"/>
    <w:rsid w:val="00CC72A3"/>
    <w:rsid w:val="00CD06FB"/>
    <w:rsid w:val="00CD162A"/>
    <w:rsid w:val="00CD2739"/>
    <w:rsid w:val="00CD5539"/>
    <w:rsid w:val="00CD74A3"/>
    <w:rsid w:val="00CD7E20"/>
    <w:rsid w:val="00CE0579"/>
    <w:rsid w:val="00CE098A"/>
    <w:rsid w:val="00CE46D3"/>
    <w:rsid w:val="00CE480F"/>
    <w:rsid w:val="00CE5F3D"/>
    <w:rsid w:val="00CF0E7F"/>
    <w:rsid w:val="00CF2304"/>
    <w:rsid w:val="00CF3290"/>
    <w:rsid w:val="00CF3450"/>
    <w:rsid w:val="00CF3587"/>
    <w:rsid w:val="00CF4105"/>
    <w:rsid w:val="00CF471A"/>
    <w:rsid w:val="00CF5D0B"/>
    <w:rsid w:val="00CF7BB6"/>
    <w:rsid w:val="00D000DE"/>
    <w:rsid w:val="00D01150"/>
    <w:rsid w:val="00D05570"/>
    <w:rsid w:val="00D06721"/>
    <w:rsid w:val="00D06AD4"/>
    <w:rsid w:val="00D104C0"/>
    <w:rsid w:val="00D105AB"/>
    <w:rsid w:val="00D10B48"/>
    <w:rsid w:val="00D16D54"/>
    <w:rsid w:val="00D17D60"/>
    <w:rsid w:val="00D17ED1"/>
    <w:rsid w:val="00D22706"/>
    <w:rsid w:val="00D241FD"/>
    <w:rsid w:val="00D25DF5"/>
    <w:rsid w:val="00D272FC"/>
    <w:rsid w:val="00D30AFD"/>
    <w:rsid w:val="00D31E49"/>
    <w:rsid w:val="00D32EDA"/>
    <w:rsid w:val="00D33417"/>
    <w:rsid w:val="00D33DC7"/>
    <w:rsid w:val="00D35F52"/>
    <w:rsid w:val="00D36740"/>
    <w:rsid w:val="00D36CB5"/>
    <w:rsid w:val="00D37DB8"/>
    <w:rsid w:val="00D4002D"/>
    <w:rsid w:val="00D4060A"/>
    <w:rsid w:val="00D40675"/>
    <w:rsid w:val="00D40FBF"/>
    <w:rsid w:val="00D42499"/>
    <w:rsid w:val="00D437A1"/>
    <w:rsid w:val="00D438A0"/>
    <w:rsid w:val="00D44E1B"/>
    <w:rsid w:val="00D452F5"/>
    <w:rsid w:val="00D4553C"/>
    <w:rsid w:val="00D457E0"/>
    <w:rsid w:val="00D46F1E"/>
    <w:rsid w:val="00D512B1"/>
    <w:rsid w:val="00D528DF"/>
    <w:rsid w:val="00D53EED"/>
    <w:rsid w:val="00D53FA0"/>
    <w:rsid w:val="00D60220"/>
    <w:rsid w:val="00D60A12"/>
    <w:rsid w:val="00D6217F"/>
    <w:rsid w:val="00D621B9"/>
    <w:rsid w:val="00D62A6D"/>
    <w:rsid w:val="00D63EC5"/>
    <w:rsid w:val="00D63F8C"/>
    <w:rsid w:val="00D71C4B"/>
    <w:rsid w:val="00D71FDE"/>
    <w:rsid w:val="00D7224A"/>
    <w:rsid w:val="00D72584"/>
    <w:rsid w:val="00D727F3"/>
    <w:rsid w:val="00D749A0"/>
    <w:rsid w:val="00D75F1A"/>
    <w:rsid w:val="00D7621A"/>
    <w:rsid w:val="00D81232"/>
    <w:rsid w:val="00D82019"/>
    <w:rsid w:val="00D85979"/>
    <w:rsid w:val="00D85A47"/>
    <w:rsid w:val="00D87173"/>
    <w:rsid w:val="00D9000E"/>
    <w:rsid w:val="00D90DCB"/>
    <w:rsid w:val="00D91BEF"/>
    <w:rsid w:val="00D93C1A"/>
    <w:rsid w:val="00D943B6"/>
    <w:rsid w:val="00D94420"/>
    <w:rsid w:val="00D97C8B"/>
    <w:rsid w:val="00DA01FF"/>
    <w:rsid w:val="00DA0565"/>
    <w:rsid w:val="00DA28BA"/>
    <w:rsid w:val="00DA4132"/>
    <w:rsid w:val="00DB1451"/>
    <w:rsid w:val="00DB5118"/>
    <w:rsid w:val="00DB5BCC"/>
    <w:rsid w:val="00DB5DA1"/>
    <w:rsid w:val="00DB67D6"/>
    <w:rsid w:val="00DB69EA"/>
    <w:rsid w:val="00DC0D2F"/>
    <w:rsid w:val="00DC1B18"/>
    <w:rsid w:val="00DC2B85"/>
    <w:rsid w:val="00DC32C0"/>
    <w:rsid w:val="00DC360D"/>
    <w:rsid w:val="00DC4CD2"/>
    <w:rsid w:val="00DD04C4"/>
    <w:rsid w:val="00DD2594"/>
    <w:rsid w:val="00DD3697"/>
    <w:rsid w:val="00DD44B2"/>
    <w:rsid w:val="00DD75BC"/>
    <w:rsid w:val="00DE1E0E"/>
    <w:rsid w:val="00DE3BD2"/>
    <w:rsid w:val="00DE5210"/>
    <w:rsid w:val="00DE7C71"/>
    <w:rsid w:val="00DF15DF"/>
    <w:rsid w:val="00DF2D6A"/>
    <w:rsid w:val="00DF37FE"/>
    <w:rsid w:val="00DF3B78"/>
    <w:rsid w:val="00DF4FCB"/>
    <w:rsid w:val="00DF75C1"/>
    <w:rsid w:val="00E0092F"/>
    <w:rsid w:val="00E01977"/>
    <w:rsid w:val="00E01A73"/>
    <w:rsid w:val="00E020DD"/>
    <w:rsid w:val="00E026B3"/>
    <w:rsid w:val="00E05285"/>
    <w:rsid w:val="00E06DBF"/>
    <w:rsid w:val="00E07744"/>
    <w:rsid w:val="00E1064D"/>
    <w:rsid w:val="00E113FC"/>
    <w:rsid w:val="00E119F5"/>
    <w:rsid w:val="00E123E0"/>
    <w:rsid w:val="00E12755"/>
    <w:rsid w:val="00E15B2D"/>
    <w:rsid w:val="00E15F60"/>
    <w:rsid w:val="00E16559"/>
    <w:rsid w:val="00E16FC8"/>
    <w:rsid w:val="00E17622"/>
    <w:rsid w:val="00E17A94"/>
    <w:rsid w:val="00E21783"/>
    <w:rsid w:val="00E22BBE"/>
    <w:rsid w:val="00E23AAF"/>
    <w:rsid w:val="00E27133"/>
    <w:rsid w:val="00E27B4B"/>
    <w:rsid w:val="00E3105E"/>
    <w:rsid w:val="00E34DD4"/>
    <w:rsid w:val="00E37B8B"/>
    <w:rsid w:val="00E37EA9"/>
    <w:rsid w:val="00E37F5C"/>
    <w:rsid w:val="00E42628"/>
    <w:rsid w:val="00E45F2B"/>
    <w:rsid w:val="00E46E77"/>
    <w:rsid w:val="00E55467"/>
    <w:rsid w:val="00E555D5"/>
    <w:rsid w:val="00E57ADF"/>
    <w:rsid w:val="00E61B70"/>
    <w:rsid w:val="00E61F5B"/>
    <w:rsid w:val="00E6216F"/>
    <w:rsid w:val="00E63A0A"/>
    <w:rsid w:val="00E65045"/>
    <w:rsid w:val="00E65453"/>
    <w:rsid w:val="00E6628E"/>
    <w:rsid w:val="00E671A5"/>
    <w:rsid w:val="00E70AF1"/>
    <w:rsid w:val="00E7134C"/>
    <w:rsid w:val="00E7538A"/>
    <w:rsid w:val="00E81210"/>
    <w:rsid w:val="00E82BB7"/>
    <w:rsid w:val="00E84040"/>
    <w:rsid w:val="00E84268"/>
    <w:rsid w:val="00E84963"/>
    <w:rsid w:val="00E85701"/>
    <w:rsid w:val="00E86285"/>
    <w:rsid w:val="00E86969"/>
    <w:rsid w:val="00E9042A"/>
    <w:rsid w:val="00E9126A"/>
    <w:rsid w:val="00E916D9"/>
    <w:rsid w:val="00E93AB6"/>
    <w:rsid w:val="00EA0947"/>
    <w:rsid w:val="00EA3DDC"/>
    <w:rsid w:val="00EA42E0"/>
    <w:rsid w:val="00EB14A8"/>
    <w:rsid w:val="00EB1A69"/>
    <w:rsid w:val="00EB2976"/>
    <w:rsid w:val="00EB439A"/>
    <w:rsid w:val="00EB4472"/>
    <w:rsid w:val="00EB5CA4"/>
    <w:rsid w:val="00EB5F28"/>
    <w:rsid w:val="00EB6F1D"/>
    <w:rsid w:val="00EC229F"/>
    <w:rsid w:val="00EC307B"/>
    <w:rsid w:val="00EC576A"/>
    <w:rsid w:val="00ED0964"/>
    <w:rsid w:val="00ED333D"/>
    <w:rsid w:val="00ED33C4"/>
    <w:rsid w:val="00ED5635"/>
    <w:rsid w:val="00ED70E1"/>
    <w:rsid w:val="00ED77C7"/>
    <w:rsid w:val="00ED7E62"/>
    <w:rsid w:val="00EE030A"/>
    <w:rsid w:val="00EE1DFF"/>
    <w:rsid w:val="00EE6787"/>
    <w:rsid w:val="00EF1342"/>
    <w:rsid w:val="00EF46C7"/>
    <w:rsid w:val="00EF7AB9"/>
    <w:rsid w:val="00EF7ED4"/>
    <w:rsid w:val="00F0029C"/>
    <w:rsid w:val="00F02ABC"/>
    <w:rsid w:val="00F03FFD"/>
    <w:rsid w:val="00F04A35"/>
    <w:rsid w:val="00F06EE6"/>
    <w:rsid w:val="00F10409"/>
    <w:rsid w:val="00F10A0F"/>
    <w:rsid w:val="00F11B6C"/>
    <w:rsid w:val="00F1332C"/>
    <w:rsid w:val="00F13DCB"/>
    <w:rsid w:val="00F13FE2"/>
    <w:rsid w:val="00F14964"/>
    <w:rsid w:val="00F14B48"/>
    <w:rsid w:val="00F15100"/>
    <w:rsid w:val="00F167B7"/>
    <w:rsid w:val="00F16BD1"/>
    <w:rsid w:val="00F1792A"/>
    <w:rsid w:val="00F17CC7"/>
    <w:rsid w:val="00F17E33"/>
    <w:rsid w:val="00F2092C"/>
    <w:rsid w:val="00F20E2D"/>
    <w:rsid w:val="00F227FF"/>
    <w:rsid w:val="00F2533E"/>
    <w:rsid w:val="00F26564"/>
    <w:rsid w:val="00F275AE"/>
    <w:rsid w:val="00F27BCA"/>
    <w:rsid w:val="00F3233E"/>
    <w:rsid w:val="00F32590"/>
    <w:rsid w:val="00F32666"/>
    <w:rsid w:val="00F33DD8"/>
    <w:rsid w:val="00F35F05"/>
    <w:rsid w:val="00F372AB"/>
    <w:rsid w:val="00F4004F"/>
    <w:rsid w:val="00F47B67"/>
    <w:rsid w:val="00F514EE"/>
    <w:rsid w:val="00F52C24"/>
    <w:rsid w:val="00F532C2"/>
    <w:rsid w:val="00F55242"/>
    <w:rsid w:val="00F555C6"/>
    <w:rsid w:val="00F566BE"/>
    <w:rsid w:val="00F571BD"/>
    <w:rsid w:val="00F571C4"/>
    <w:rsid w:val="00F63D74"/>
    <w:rsid w:val="00F65609"/>
    <w:rsid w:val="00F65819"/>
    <w:rsid w:val="00F6638A"/>
    <w:rsid w:val="00F6779D"/>
    <w:rsid w:val="00F67E9B"/>
    <w:rsid w:val="00F74997"/>
    <w:rsid w:val="00F77318"/>
    <w:rsid w:val="00F80BCA"/>
    <w:rsid w:val="00F842C4"/>
    <w:rsid w:val="00F8431F"/>
    <w:rsid w:val="00F84D2F"/>
    <w:rsid w:val="00F86276"/>
    <w:rsid w:val="00F87D11"/>
    <w:rsid w:val="00F91A3A"/>
    <w:rsid w:val="00F92FEE"/>
    <w:rsid w:val="00F937CC"/>
    <w:rsid w:val="00F93F5A"/>
    <w:rsid w:val="00F96CDF"/>
    <w:rsid w:val="00F97D3C"/>
    <w:rsid w:val="00FA116D"/>
    <w:rsid w:val="00FA1F78"/>
    <w:rsid w:val="00FA24FB"/>
    <w:rsid w:val="00FA3071"/>
    <w:rsid w:val="00FA56A3"/>
    <w:rsid w:val="00FA5AEA"/>
    <w:rsid w:val="00FA5BF6"/>
    <w:rsid w:val="00FB2F63"/>
    <w:rsid w:val="00FB50B2"/>
    <w:rsid w:val="00FB78B6"/>
    <w:rsid w:val="00FC0511"/>
    <w:rsid w:val="00FC1D2F"/>
    <w:rsid w:val="00FC242D"/>
    <w:rsid w:val="00FC2822"/>
    <w:rsid w:val="00FC2A51"/>
    <w:rsid w:val="00FC3A95"/>
    <w:rsid w:val="00FC7549"/>
    <w:rsid w:val="00FD2088"/>
    <w:rsid w:val="00FD21A3"/>
    <w:rsid w:val="00FD3FEF"/>
    <w:rsid w:val="00FD6A10"/>
    <w:rsid w:val="00FE0E20"/>
    <w:rsid w:val="00FE1417"/>
    <w:rsid w:val="00FE3A16"/>
    <w:rsid w:val="00FE4490"/>
    <w:rsid w:val="00FE6ABA"/>
    <w:rsid w:val="00FE7655"/>
    <w:rsid w:val="00FF069C"/>
    <w:rsid w:val="00FF60A2"/>
    <w:rsid w:val="00FF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20C0CB"/>
  <w15:docId w15:val="{00096414-0001-4E64-904E-9ADB0E8C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69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66331"/>
    <w:pPr>
      <w:keepNext/>
      <w:spacing w:line="360" w:lineRule="auto"/>
      <w:jc w:val="center"/>
      <w:outlineLvl w:val="0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FF069C"/>
    <w:pPr>
      <w:ind w:firstLine="708"/>
      <w:jc w:val="both"/>
    </w:pPr>
  </w:style>
  <w:style w:type="paragraph" w:styleId="Nagwek">
    <w:name w:val="header"/>
    <w:basedOn w:val="Normalny"/>
    <w:link w:val="NagwekZnak"/>
    <w:rsid w:val="00FF06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F069C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FF069C"/>
    <w:rPr>
      <w:color w:val="0000FF"/>
      <w:u w:val="single"/>
    </w:rPr>
  </w:style>
  <w:style w:type="paragraph" w:styleId="Tekstpodstawowy">
    <w:name w:val="Body Text"/>
    <w:basedOn w:val="Normalny"/>
    <w:semiHidden/>
    <w:rsid w:val="00FF069C"/>
    <w:pPr>
      <w:jc w:val="both"/>
    </w:pPr>
  </w:style>
  <w:style w:type="table" w:styleId="Tabela-Siatka">
    <w:name w:val="Table Grid"/>
    <w:basedOn w:val="Standardowy"/>
    <w:uiPriority w:val="59"/>
    <w:rsid w:val="00B71F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AF3B9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4B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4BAD"/>
  </w:style>
  <w:style w:type="character" w:styleId="Odwoanieprzypisukocowego">
    <w:name w:val="endnote reference"/>
    <w:uiPriority w:val="99"/>
    <w:semiHidden/>
    <w:unhideWhenUsed/>
    <w:rsid w:val="008E4BA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31B4D"/>
    <w:pPr>
      <w:spacing w:before="100" w:beforeAutospacing="1" w:after="100" w:afterAutospacing="1"/>
    </w:pPr>
  </w:style>
  <w:style w:type="character" w:styleId="Pogrubienie">
    <w:name w:val="Strong"/>
    <w:qFormat/>
    <w:rsid w:val="00C31B4D"/>
    <w:rPr>
      <w:b/>
      <w:bCs/>
    </w:rPr>
  </w:style>
  <w:style w:type="paragraph" w:styleId="Tekstpodstawowy2">
    <w:name w:val="Body Text 2"/>
    <w:basedOn w:val="Normalny"/>
    <w:link w:val="Tekstpodstawowy2Znak"/>
    <w:uiPriority w:val="99"/>
    <w:unhideWhenUsed/>
    <w:rsid w:val="003B41A6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3B41A6"/>
    <w:rPr>
      <w:sz w:val="24"/>
      <w:szCs w:val="24"/>
    </w:rPr>
  </w:style>
  <w:style w:type="paragraph" w:styleId="Tytu">
    <w:name w:val="Title"/>
    <w:basedOn w:val="Normalny"/>
    <w:link w:val="TytuZnak"/>
    <w:qFormat/>
    <w:rsid w:val="00391133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noProof/>
      <w:sz w:val="28"/>
      <w:szCs w:val="28"/>
    </w:rPr>
  </w:style>
  <w:style w:type="character" w:customStyle="1" w:styleId="TytuZnak">
    <w:name w:val="Tytuł Znak"/>
    <w:link w:val="Tytu"/>
    <w:rsid w:val="00391133"/>
    <w:rPr>
      <w:b/>
      <w:bCs/>
      <w:noProof/>
      <w:sz w:val="28"/>
      <w:szCs w:val="28"/>
    </w:rPr>
  </w:style>
  <w:style w:type="character" w:customStyle="1" w:styleId="Nagwek1Znak">
    <w:name w:val="Nagłówek 1 Znak"/>
    <w:link w:val="Nagwek1"/>
    <w:rsid w:val="00666331"/>
    <w:rPr>
      <w:b/>
      <w:bCs/>
      <w:sz w:val="28"/>
      <w:szCs w:val="24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32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432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A218A"/>
  </w:style>
  <w:style w:type="character" w:customStyle="1" w:styleId="luchili">
    <w:name w:val="luc_hili"/>
    <w:rsid w:val="001A218A"/>
  </w:style>
  <w:style w:type="character" w:customStyle="1" w:styleId="NagwekZnak">
    <w:name w:val="Nagłówek Znak"/>
    <w:basedOn w:val="Domylnaczcionkaakapitu"/>
    <w:link w:val="Nagwek"/>
    <w:semiHidden/>
    <w:rsid w:val="007C7666"/>
    <w:rPr>
      <w:sz w:val="24"/>
      <w:szCs w:val="24"/>
    </w:rPr>
  </w:style>
  <w:style w:type="paragraph" w:customStyle="1" w:styleId="Normalny1">
    <w:name w:val="Normalny1"/>
    <w:basedOn w:val="Normalny"/>
    <w:rsid w:val="003309D9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3309D9"/>
  </w:style>
  <w:style w:type="character" w:styleId="Nierozpoznanawzmianka">
    <w:name w:val="Unresolved Mention"/>
    <w:basedOn w:val="Domylnaczcionkaakapitu"/>
    <w:uiPriority w:val="99"/>
    <w:semiHidden/>
    <w:unhideWhenUsed/>
    <w:rsid w:val="00E82BB7"/>
    <w:rPr>
      <w:color w:val="605E5C"/>
      <w:shd w:val="clear" w:color="auto" w:fill="E1DFDD"/>
    </w:rPr>
  </w:style>
  <w:style w:type="paragraph" w:customStyle="1" w:styleId="Zawartotabeli">
    <w:name w:val="Zawartość tabeli"/>
    <w:basedOn w:val="Normalny"/>
    <w:rsid w:val="009C1AD7"/>
    <w:pPr>
      <w:widowControl w:val="0"/>
      <w:suppressLineNumbers/>
      <w:suppressAutoHyphens/>
    </w:pPr>
    <w:rPr>
      <w:rFonts w:eastAsia="Lucida Sans Unicode"/>
    </w:rPr>
  </w:style>
  <w:style w:type="paragraph" w:customStyle="1" w:styleId="TableContents">
    <w:name w:val="Table Contents"/>
    <w:basedOn w:val="Normalny"/>
    <w:uiPriority w:val="99"/>
    <w:rsid w:val="00EF7ED4"/>
    <w:pPr>
      <w:widowControl w:val="0"/>
      <w:autoSpaceDE w:val="0"/>
      <w:autoSpaceDN w:val="0"/>
      <w:adjustRightInd w:val="0"/>
    </w:pPr>
    <w:rPr>
      <w:rFonts w:cs="Tahoma"/>
    </w:rPr>
  </w:style>
  <w:style w:type="character" w:customStyle="1" w:styleId="StopkaZnak">
    <w:name w:val="Stopka Znak"/>
    <w:basedOn w:val="Domylnaczcionkaakapitu"/>
    <w:link w:val="Stopka"/>
    <w:uiPriority w:val="99"/>
    <w:rsid w:val="007E0B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rolinamich\Pulpit\Kopia%20wz&#243;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78EBE-8D03-4D03-8BC0-1513DDAD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Kopia wzór.dotx</Template>
  <TotalTime>36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Instytut Pamięci Narodowej</vt:lpstr>
    </vt:vector>
  </TitlesOfParts>
  <Company>IPN</Company>
  <LinksUpToDate>false</LinksUpToDate>
  <CharactersWithSpaces>1140</CharactersWithSpaces>
  <SharedDoc>false</SharedDoc>
  <HLinks>
    <vt:vector size="6" baseType="variant">
      <vt:variant>
        <vt:i4>6422563</vt:i4>
      </vt:variant>
      <vt:variant>
        <vt:i4>0</vt:i4>
      </vt:variant>
      <vt:variant>
        <vt:i4>0</vt:i4>
      </vt:variant>
      <vt:variant>
        <vt:i4>5</vt:i4>
      </vt:variant>
      <vt:variant>
        <vt:lpwstr>http://www.ipn.gov.pl/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Instytut Pamięci Narodowej</dc:title>
  <dc:creator>karolinamich</dc:creator>
  <cp:lastModifiedBy>Katarzyna Hudzicka-Chochorowska</cp:lastModifiedBy>
  <cp:revision>5</cp:revision>
  <cp:lastPrinted>2025-08-20T07:50:00Z</cp:lastPrinted>
  <dcterms:created xsi:type="dcterms:W3CDTF">2026-09-25T07:57:00Z</dcterms:created>
  <dcterms:modified xsi:type="dcterms:W3CDTF">2026-09-25T09:57:00Z</dcterms:modified>
</cp:coreProperties>
</file>