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F0E3A" w14:textId="2680FB7A" w:rsidR="00D22706" w:rsidRDefault="00D22706" w:rsidP="00050878">
      <w:pPr>
        <w:spacing w:line="276" w:lineRule="auto"/>
        <w:jc w:val="center"/>
        <w:outlineLvl w:val="3"/>
        <w:rPr>
          <w:rFonts w:ascii="Memoria" w:hAnsi="Memoria" w:cs="Latha"/>
          <w:b/>
          <w:bCs/>
          <w:sz w:val="32"/>
          <w:szCs w:val="32"/>
        </w:rPr>
      </w:pPr>
    </w:p>
    <w:p w14:paraId="3C42CFA8" w14:textId="660D70AE" w:rsidR="00EF7ED4" w:rsidRPr="00EF7ED4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i/>
          <w:color w:val="000000"/>
          <w:sz w:val="22"/>
          <w:szCs w:val="22"/>
        </w:rPr>
      </w:pPr>
      <w:r w:rsidRPr="00EF7ED4">
        <w:rPr>
          <w:rStyle w:val="normalchar"/>
          <w:rFonts w:ascii="Memoria" w:hAnsi="Memoria"/>
          <w:bCs/>
          <w:i/>
          <w:color w:val="000000"/>
          <w:sz w:val="22"/>
          <w:szCs w:val="22"/>
        </w:rPr>
        <w:t xml:space="preserve">Załącznik nr 5 do regulaminu </w:t>
      </w:r>
      <w:r w:rsidRPr="00EF7ED4">
        <w:rPr>
          <w:rFonts w:ascii="Memoria" w:hAnsi="Memoria"/>
          <w:bCs/>
          <w:i/>
          <w:color w:val="000000"/>
          <w:sz w:val="22"/>
          <w:szCs w:val="22"/>
        </w:rPr>
        <w:t>XX edycji konkursu „Namaluj historię dziadków”:</w:t>
      </w:r>
    </w:p>
    <w:p w14:paraId="29C947AB" w14:textId="77777777" w:rsidR="00EF7ED4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0A907CDA" w14:textId="77777777" w:rsidR="00EF7ED4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</w:p>
    <w:p w14:paraId="1D822D38" w14:textId="29CF2378" w:rsidR="00EF7ED4" w:rsidRPr="00624AA2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Style w:val="normalchar"/>
          <w:rFonts w:ascii="Memoria" w:hAnsi="Memoria"/>
          <w:b/>
          <w:bCs/>
          <w:color w:val="000000"/>
        </w:rPr>
      </w:pPr>
      <w:r w:rsidRPr="00624AA2">
        <w:rPr>
          <w:rStyle w:val="normalchar"/>
          <w:rFonts w:ascii="Memoria" w:hAnsi="Memoria"/>
          <w:b/>
          <w:bCs/>
          <w:color w:val="000000"/>
        </w:rPr>
        <w:t>Zgoda na publikację wizerunku.</w:t>
      </w:r>
    </w:p>
    <w:p w14:paraId="260D9264" w14:textId="77777777" w:rsidR="00EF7ED4" w:rsidRPr="00624AA2" w:rsidRDefault="00EF7ED4" w:rsidP="00EF7ED4">
      <w:pPr>
        <w:pStyle w:val="Normalny1"/>
        <w:spacing w:before="0" w:beforeAutospacing="0" w:after="0" w:afterAutospacing="0" w:line="240" w:lineRule="atLeast"/>
        <w:jc w:val="center"/>
        <w:rPr>
          <w:rFonts w:ascii="Memoria" w:hAnsi="Memoria" w:cs="Calibri"/>
          <w:color w:val="000000"/>
          <w:sz w:val="22"/>
          <w:szCs w:val="22"/>
        </w:rPr>
      </w:pPr>
    </w:p>
    <w:p w14:paraId="71B5C005" w14:textId="51103248" w:rsidR="00EF7ED4" w:rsidRPr="00624AA2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Style w:val="normalchar"/>
          <w:rFonts w:ascii="Memoria" w:hAnsi="Memoria"/>
          <w:color w:val="000000"/>
        </w:rPr>
      </w:pPr>
      <w:r w:rsidRPr="00624AA2">
        <w:rPr>
          <w:rStyle w:val="normalchar"/>
          <w:rFonts w:ascii="Memoria" w:hAnsi="Memoria"/>
          <w:color w:val="000000"/>
        </w:rPr>
        <w:t xml:space="preserve">W związku z udziałem w gali </w:t>
      </w:r>
      <w:r w:rsidRPr="00624AA2">
        <w:rPr>
          <w:rFonts w:ascii="Memoria" w:hAnsi="Memoria"/>
          <w:bCs/>
          <w:color w:val="000000"/>
        </w:rPr>
        <w:t>XX edycji konkursu „Namaluj historię dziadków”</w:t>
      </w:r>
      <w:r w:rsidRPr="00624AA2">
        <w:rPr>
          <w:rFonts w:ascii="Memoria" w:hAnsi="Memoria"/>
          <w:b/>
          <w:bCs/>
          <w:color w:val="000000"/>
        </w:rPr>
        <w:t xml:space="preserve"> </w:t>
      </w:r>
      <w:r w:rsidRPr="00624AA2">
        <w:rPr>
          <w:rStyle w:val="normalchar"/>
          <w:rFonts w:ascii="Memoria" w:hAnsi="Memoria"/>
          <w:color w:val="000000"/>
        </w:rPr>
        <w:t xml:space="preserve">wyrażam zgodę na nieodpłatne rozpowszechnianie mojego wizerunku </w:t>
      </w:r>
      <w:r w:rsidRPr="00624AA2">
        <w:rPr>
          <w:rFonts w:ascii="Memoria" w:hAnsi="Memoria"/>
        </w:rPr>
        <w:t>zgodnie z</w:t>
      </w:r>
      <w:r w:rsidR="00056F28">
        <w:rPr>
          <w:rFonts w:ascii="Memoria" w:hAnsi="Memoria"/>
        </w:rPr>
        <w:t> </w:t>
      </w:r>
      <w:r w:rsidRPr="00624AA2">
        <w:rPr>
          <w:rFonts w:ascii="Memoria" w:hAnsi="Memoria"/>
        </w:rPr>
        <w:t>art.</w:t>
      </w:r>
      <w:r w:rsidR="00056F28">
        <w:rPr>
          <w:rFonts w:ascii="Memoria" w:hAnsi="Memoria"/>
        </w:rPr>
        <w:t> </w:t>
      </w:r>
      <w:r w:rsidRPr="00624AA2">
        <w:rPr>
          <w:rFonts w:ascii="Memoria" w:hAnsi="Memoria"/>
        </w:rPr>
        <w:t>81 ust. 1 ustawy o prawie autorskim i prawach pokrewnych, w formie materiału zdjęciowego</w:t>
      </w:r>
      <w:r w:rsidRPr="00624AA2">
        <w:rPr>
          <w:rStyle w:val="normalchar"/>
          <w:rFonts w:ascii="Memoria" w:hAnsi="Memoria"/>
          <w:color w:val="000000"/>
        </w:rPr>
        <w:t xml:space="preserve"> w relacji z uroczystości ogłoszenia i nagrodzenia laureatów i</w:t>
      </w:r>
      <w:r w:rsidR="00056F28">
        <w:rPr>
          <w:rStyle w:val="normalchar"/>
          <w:rFonts w:ascii="Memoria" w:hAnsi="Memoria"/>
          <w:color w:val="000000"/>
        </w:rPr>
        <w:t> </w:t>
      </w:r>
      <w:r w:rsidRPr="00624AA2">
        <w:rPr>
          <w:rStyle w:val="normalchar"/>
          <w:rFonts w:ascii="Memoria" w:hAnsi="Memoria"/>
          <w:color w:val="000000"/>
        </w:rPr>
        <w:t>wyróżnionych w konkursie</w:t>
      </w:r>
      <w:r w:rsidRPr="00624AA2">
        <w:rPr>
          <w:rFonts w:ascii="Memoria" w:hAnsi="Memoria"/>
        </w:rPr>
        <w:t xml:space="preserve"> w celu zamieszczenia relacji z konkursu na stronach internetowych Organizatora, mediach i oficjalnych profilach w mediach społecznościowych Organizatora </w:t>
      </w:r>
      <w:r w:rsidRPr="00624AA2">
        <w:rPr>
          <w:rStyle w:val="normalchar"/>
          <w:rFonts w:ascii="Memoria" w:hAnsi="Memoria"/>
          <w:color w:val="000000"/>
        </w:rPr>
        <w:t>oraz w publikacjach</w:t>
      </w:r>
      <w:r w:rsidR="00056F28">
        <w:rPr>
          <w:rStyle w:val="normalchar"/>
          <w:rFonts w:ascii="Memoria" w:hAnsi="Memoria"/>
          <w:color w:val="000000"/>
        </w:rPr>
        <w:t xml:space="preserve"> </w:t>
      </w:r>
      <w:r w:rsidRPr="00624AA2">
        <w:rPr>
          <w:rStyle w:val="normalchar"/>
          <w:rFonts w:ascii="Memoria" w:hAnsi="Memoria"/>
          <w:color w:val="000000"/>
        </w:rPr>
        <w:t>i materiałach multimedialnych IPN.</w:t>
      </w:r>
    </w:p>
    <w:p w14:paraId="64947AC6" w14:textId="77777777" w:rsidR="00EF7ED4" w:rsidRPr="00624AA2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</w:p>
    <w:p w14:paraId="2F36DA9E" w14:textId="77777777" w:rsidR="00EF7ED4" w:rsidRPr="00624AA2" w:rsidRDefault="00EF7ED4" w:rsidP="00EF7ED4">
      <w:pPr>
        <w:pStyle w:val="Normalny1"/>
        <w:spacing w:before="120" w:beforeAutospacing="0" w:after="120" w:afterAutospacing="0" w:line="360" w:lineRule="atLeast"/>
        <w:ind w:left="420"/>
        <w:jc w:val="both"/>
        <w:rPr>
          <w:rFonts w:ascii="Memoria" w:hAnsi="Memoria" w:cs="Calibri"/>
          <w:color w:val="000000"/>
          <w:sz w:val="22"/>
          <w:szCs w:val="22"/>
        </w:rPr>
      </w:pPr>
      <w:r w:rsidRPr="00624AA2">
        <w:rPr>
          <w:rStyle w:val="normalchar"/>
          <w:rFonts w:ascii="Memoria" w:hAnsi="Memoria" w:cs="Calibri"/>
          <w:color w:val="000000"/>
        </w:rPr>
        <w:sym w:font="Webdings" w:char="F063"/>
      </w:r>
      <w:r w:rsidRPr="00624AA2">
        <w:rPr>
          <w:rStyle w:val="normalchar"/>
          <w:rFonts w:ascii="Memoria" w:hAnsi="Memoria"/>
          <w:color w:val="000000"/>
        </w:rPr>
        <w:t> TAK                                                                              </w:t>
      </w:r>
      <w:r w:rsidRPr="00624AA2">
        <w:rPr>
          <w:rStyle w:val="normalchar"/>
          <w:rFonts w:ascii="Memoria" w:hAnsi="Memoria" w:cs="Calibri"/>
          <w:color w:val="000000"/>
        </w:rPr>
        <w:sym w:font="Webdings" w:char="F063"/>
      </w:r>
      <w:r w:rsidRPr="00624AA2">
        <w:rPr>
          <w:rStyle w:val="normalchar"/>
          <w:rFonts w:ascii="Memoria" w:hAnsi="Memoria"/>
          <w:color w:val="000000"/>
        </w:rPr>
        <w:t> NIE</w:t>
      </w:r>
    </w:p>
    <w:p w14:paraId="666DAD52" w14:textId="77777777" w:rsidR="00EF7ED4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  <w:r w:rsidRPr="00624AA2">
        <w:rPr>
          <w:rFonts w:ascii="Memoria" w:hAnsi="Memoria" w:cs="Calibri"/>
          <w:color w:val="000000"/>
          <w:sz w:val="22"/>
          <w:szCs w:val="22"/>
        </w:rPr>
        <w:t> </w:t>
      </w:r>
    </w:p>
    <w:p w14:paraId="189F1F66" w14:textId="77777777" w:rsidR="00EF7ED4" w:rsidRPr="00624AA2" w:rsidRDefault="00EF7ED4" w:rsidP="00EF7ED4">
      <w:pPr>
        <w:pStyle w:val="Normalny1"/>
        <w:spacing w:before="0" w:beforeAutospacing="0" w:after="160" w:afterAutospacing="0" w:line="240" w:lineRule="atLeast"/>
        <w:rPr>
          <w:rFonts w:ascii="Memoria" w:hAnsi="Memoria" w:cs="Calibri"/>
          <w:color w:val="000000"/>
          <w:sz w:val="22"/>
          <w:szCs w:val="22"/>
        </w:rPr>
      </w:pPr>
    </w:p>
    <w:p w14:paraId="2B844228" w14:textId="77777777" w:rsidR="00EF7ED4" w:rsidRPr="00624AA2" w:rsidRDefault="00EF7ED4" w:rsidP="00EF7ED4">
      <w:pPr>
        <w:pStyle w:val="Normalny1"/>
        <w:spacing w:before="0" w:beforeAutospacing="0" w:after="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 w:rsidRPr="00624AA2">
        <w:rPr>
          <w:rStyle w:val="normalchar"/>
          <w:rFonts w:ascii="Memoria" w:hAnsi="Memoria"/>
          <w:color w:val="000000"/>
        </w:rPr>
        <w:t>……………………………………..    </w:t>
      </w:r>
      <w:r>
        <w:rPr>
          <w:rStyle w:val="normalchar"/>
          <w:rFonts w:ascii="Memoria" w:hAnsi="Memoria"/>
          <w:color w:val="000000"/>
        </w:rPr>
        <w:tab/>
      </w:r>
      <w:r>
        <w:rPr>
          <w:rStyle w:val="normalchar"/>
          <w:rFonts w:ascii="Memoria" w:hAnsi="Memoria"/>
          <w:color w:val="000000"/>
        </w:rPr>
        <w:tab/>
        <w:t xml:space="preserve">         </w:t>
      </w:r>
      <w:r w:rsidRPr="00624AA2">
        <w:rPr>
          <w:rStyle w:val="normalchar"/>
          <w:rFonts w:ascii="Memoria" w:hAnsi="Memoria"/>
          <w:color w:val="000000"/>
        </w:rPr>
        <w:t>………………………………………</w:t>
      </w:r>
      <w:r>
        <w:rPr>
          <w:rStyle w:val="normalchar"/>
          <w:rFonts w:ascii="Memoria" w:hAnsi="Memoria"/>
          <w:color w:val="000000"/>
        </w:rPr>
        <w:t>…………………</w:t>
      </w:r>
      <w:r w:rsidRPr="00624AA2">
        <w:rPr>
          <w:rStyle w:val="normalchar"/>
          <w:rFonts w:ascii="Memoria" w:hAnsi="Memoria"/>
          <w:color w:val="000000"/>
        </w:rPr>
        <w:t>……………</w:t>
      </w:r>
    </w:p>
    <w:p w14:paraId="0BEAB18E" w14:textId="77777777" w:rsidR="00EF7ED4" w:rsidRPr="00624AA2" w:rsidRDefault="00EF7ED4" w:rsidP="00EF7ED4">
      <w:pPr>
        <w:pStyle w:val="Normalny1"/>
        <w:spacing w:before="0" w:beforeAutospacing="0" w:after="160" w:afterAutospacing="0" w:line="240" w:lineRule="atLeast"/>
        <w:jc w:val="both"/>
        <w:rPr>
          <w:rFonts w:ascii="Memoria" w:hAnsi="Memoria" w:cs="Calibri"/>
          <w:color w:val="000000"/>
          <w:sz w:val="22"/>
          <w:szCs w:val="22"/>
        </w:rPr>
      </w:pPr>
      <w:r>
        <w:rPr>
          <w:rStyle w:val="normalchar"/>
          <w:rFonts w:ascii="Memoria" w:hAnsi="Memoria"/>
          <w:color w:val="000000"/>
          <w:sz w:val="16"/>
          <w:szCs w:val="16"/>
        </w:rPr>
        <w:t xml:space="preserve">       </w:t>
      </w:r>
      <w:r w:rsidRPr="00624AA2">
        <w:rPr>
          <w:rStyle w:val="normalchar"/>
          <w:rFonts w:ascii="Memoria" w:hAnsi="Memoria"/>
          <w:color w:val="000000"/>
          <w:sz w:val="16"/>
          <w:szCs w:val="16"/>
        </w:rPr>
        <w:t>( miejscowość, data )                                                                  ( czytelny podpis opiekuna / opiekuna merytorycznego )</w:t>
      </w:r>
    </w:p>
    <w:p w14:paraId="5FB32493" w14:textId="45AA50D4" w:rsidR="00DC1B18" w:rsidRDefault="00DC1B18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31EBB05B" w14:textId="39D956A5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61DDCBA2" w14:textId="14DA01F0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0A88FFE0" w14:textId="44CCE3E1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034F0EBA" w14:textId="0AF49CD6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6531781D" w14:textId="35D9CE1D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7FC4F411" w14:textId="41D41F98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01CCE7F5" w14:textId="2CEB5E66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5C9131F7" w14:textId="4936C971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55DABF6D" w14:textId="43EEAE76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36A7B3FE" w14:textId="5AB0E9EB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500AC39F" w14:textId="47FF9024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324985B4" w14:textId="499B0EF3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5C9961D5" w14:textId="034B1541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4D686163" w14:textId="386CFF16" w:rsidR="00EF7ED4" w:rsidRDefault="00EF7ED4" w:rsidP="003F03E6">
      <w:pPr>
        <w:pStyle w:val="Normalny1"/>
        <w:spacing w:before="0" w:beforeAutospacing="0" w:after="0" w:afterAutospacing="0" w:line="276" w:lineRule="auto"/>
        <w:rPr>
          <w:rFonts w:ascii="Memoria" w:eastAsia="Calibri" w:hAnsi="Memoria" w:cs="Latha"/>
          <w:i/>
          <w:sz w:val="20"/>
          <w:szCs w:val="20"/>
          <w:lang w:eastAsia="en-US"/>
        </w:rPr>
      </w:pPr>
    </w:p>
    <w:p w14:paraId="3E1F039B" w14:textId="77777777" w:rsidR="00156A71" w:rsidRDefault="00156A71" w:rsidP="003F03E6">
      <w:pPr>
        <w:pStyle w:val="Normalny1"/>
        <w:spacing w:before="0" w:beforeAutospacing="0" w:after="0" w:afterAutospacing="0" w:line="276" w:lineRule="auto"/>
        <w:rPr>
          <w:rFonts w:ascii="Memoria" w:hAnsi="Memoria"/>
          <w:bCs/>
          <w:i/>
          <w:sz w:val="22"/>
          <w:szCs w:val="22"/>
        </w:rPr>
      </w:pPr>
    </w:p>
    <w:sectPr w:rsidR="00156A71" w:rsidSect="006624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89" w:right="1133" w:bottom="1417" w:left="1417" w:header="708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50D97" w14:textId="77777777" w:rsidR="00390275" w:rsidRDefault="00390275">
      <w:r>
        <w:separator/>
      </w:r>
    </w:p>
  </w:endnote>
  <w:endnote w:type="continuationSeparator" w:id="0">
    <w:p w14:paraId="0E1B8C02" w14:textId="77777777" w:rsidR="00390275" w:rsidRDefault="00390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emoria">
    <w:panose1 w:val="00000000000000000000"/>
    <w:charset w:val="00"/>
    <w:family w:val="modern"/>
    <w:notTrueType/>
    <w:pitch w:val="variable"/>
    <w:sig w:usb0="A000006F" w:usb1="02008052" w:usb2="00000000" w:usb3="00000000" w:csb0="00000083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2CA6" w14:textId="77777777" w:rsidR="00C766FF" w:rsidRDefault="00C766F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0236058"/>
      <w:docPartObj>
        <w:docPartGallery w:val="Page Numbers (Bottom of Page)"/>
        <w:docPartUnique/>
      </w:docPartObj>
    </w:sdtPr>
    <w:sdtEndPr/>
    <w:sdtContent>
      <w:p w14:paraId="134D97A1" w14:textId="072018DB" w:rsidR="007E0B74" w:rsidRDefault="007E0B7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DD7EF7" w14:textId="77777777" w:rsidR="00F14B48" w:rsidRDefault="00F14B48">
    <w:pPr>
      <w:pStyle w:val="Stopka"/>
      <w:jc w:val="center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EB591" w14:textId="77777777" w:rsidR="00C766FF" w:rsidRDefault="00C766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64B90" w14:textId="77777777" w:rsidR="00390275" w:rsidRDefault="00390275">
      <w:r>
        <w:separator/>
      </w:r>
    </w:p>
  </w:footnote>
  <w:footnote w:type="continuationSeparator" w:id="0">
    <w:p w14:paraId="4BEBF7FD" w14:textId="77777777" w:rsidR="00390275" w:rsidRDefault="003902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9BF9" w14:textId="77777777" w:rsidR="00C766FF" w:rsidRDefault="00C766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CAED" w14:textId="1634D8D6" w:rsidR="005857B3" w:rsidRDefault="00C766FF" w:rsidP="00D22706">
    <w:pPr>
      <w:pStyle w:val="Nagwek"/>
      <w:pBdr>
        <w:bottom w:val="single" w:sz="4" w:space="1" w:color="auto"/>
      </w:pBdr>
      <w:tabs>
        <w:tab w:val="left" w:pos="3402"/>
      </w:tabs>
      <w:rPr>
        <w:noProof/>
      </w:rPr>
    </w:pPr>
    <w:r>
      <w:rPr>
        <w:noProof/>
      </w:rPr>
      <w:drawing>
        <wp:anchor distT="0" distB="0" distL="114300" distR="114300" simplePos="0" relativeHeight="251659776" behindDoc="0" locked="0" layoutInCell="1" allowOverlap="1" wp14:anchorId="0E19146D" wp14:editId="74892BC8">
          <wp:simplePos x="0" y="0"/>
          <wp:positionH relativeFrom="column">
            <wp:posOffset>5139055</wp:posOffset>
          </wp:positionH>
          <wp:positionV relativeFrom="paragraph">
            <wp:posOffset>-133350</wp:posOffset>
          </wp:positionV>
          <wp:extent cx="920750" cy="430530"/>
          <wp:effectExtent l="0" t="0" r="0" b="0"/>
          <wp:wrapNone/>
          <wp:docPr id="62" name="Obraz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" name="Obraz 6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7447"/>
                  <a:stretch/>
                </pic:blipFill>
                <pic:spPr bwMode="auto">
                  <a:xfrm>
                    <a:off x="0" y="0"/>
                    <a:ext cx="920750" cy="4305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896" behindDoc="0" locked="0" layoutInCell="1" allowOverlap="1" wp14:anchorId="164B2A41" wp14:editId="1B65C4EF">
          <wp:simplePos x="0" y="0"/>
          <wp:positionH relativeFrom="column">
            <wp:posOffset>4053058</wp:posOffset>
          </wp:positionH>
          <wp:positionV relativeFrom="paragraph">
            <wp:posOffset>-167640</wp:posOffset>
          </wp:positionV>
          <wp:extent cx="1190730" cy="405552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" name="Obraz 6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730" cy="4055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1686">
      <w:rPr>
        <w:noProof/>
      </w:rPr>
      <w:drawing>
        <wp:anchor distT="0" distB="0" distL="114300" distR="114300" simplePos="0" relativeHeight="251662848" behindDoc="0" locked="0" layoutInCell="1" allowOverlap="1" wp14:anchorId="7C246EBC" wp14:editId="52A8856E">
          <wp:simplePos x="0" y="0"/>
          <wp:positionH relativeFrom="column">
            <wp:posOffset>809734</wp:posOffset>
          </wp:positionH>
          <wp:positionV relativeFrom="paragraph">
            <wp:posOffset>-270677</wp:posOffset>
          </wp:positionV>
          <wp:extent cx="1383133" cy="566531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3820" cy="5831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857B3">
      <w:t>Organizator:</w:t>
    </w:r>
    <w:r w:rsidR="00421686" w:rsidRPr="00421686">
      <w:rPr>
        <w:noProof/>
      </w:rPr>
      <w:t xml:space="preserve"> </w:t>
    </w:r>
    <w:r w:rsidR="007D2175">
      <w:tab/>
    </w:r>
    <w:r w:rsidR="000661E2">
      <w:t xml:space="preserve">           </w:t>
    </w:r>
    <w:r w:rsidR="00680642">
      <w:t xml:space="preserve">                 </w:t>
    </w:r>
    <w:r w:rsidR="005857B3" w:rsidRPr="00322643">
      <w:t>Współ</w:t>
    </w:r>
    <w:r w:rsidR="000661E2" w:rsidRPr="00322643">
      <w:t>praca</w:t>
    </w:r>
    <w:r w:rsidR="005857B3" w:rsidRPr="00322643">
      <w:t>:</w:t>
    </w:r>
    <w:r w:rsidR="00CE0579">
      <w:rPr>
        <w:noProof/>
      </w:rPr>
      <w:t xml:space="preserve"> </w:t>
    </w:r>
    <w:r w:rsidR="007D2175">
      <w:rPr>
        <w:noProof/>
      </w:rPr>
      <w:tab/>
    </w:r>
    <w:r w:rsidR="007D2175">
      <w:rPr>
        <w:noProof/>
      </w:rPr>
      <w:tab/>
    </w:r>
    <w:r w:rsidR="007D2175">
      <w:rPr>
        <w:noProof/>
      </w:rPr>
      <w:tab/>
    </w:r>
  </w:p>
  <w:p w14:paraId="13CCC785" w14:textId="77777777" w:rsidR="00D22706" w:rsidRPr="001F2D32" w:rsidRDefault="00D22706" w:rsidP="00D22706">
    <w:pPr>
      <w:pStyle w:val="Nagwek"/>
      <w:pBdr>
        <w:bottom w:val="single" w:sz="4" w:space="1" w:color="auto"/>
      </w:pBdr>
      <w:tabs>
        <w:tab w:val="left" w:pos="3402"/>
      </w:tabs>
      <w:rPr>
        <w:color w:val="FF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B790C" w14:textId="77777777" w:rsidR="00C766FF" w:rsidRDefault="00C766F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7365"/>
    <w:multiLevelType w:val="hybridMultilevel"/>
    <w:tmpl w:val="0A12A922"/>
    <w:lvl w:ilvl="0" w:tplc="3A008D8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2C3249"/>
    <w:multiLevelType w:val="hybridMultilevel"/>
    <w:tmpl w:val="8B6086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509F1"/>
    <w:multiLevelType w:val="hybridMultilevel"/>
    <w:tmpl w:val="379251AE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45FFB"/>
    <w:multiLevelType w:val="hybridMultilevel"/>
    <w:tmpl w:val="274840D8"/>
    <w:lvl w:ilvl="0" w:tplc="CE288B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F4088E"/>
    <w:multiLevelType w:val="hybridMultilevel"/>
    <w:tmpl w:val="E0CA3FE0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C2A68AF"/>
    <w:multiLevelType w:val="hybridMultilevel"/>
    <w:tmpl w:val="97727848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7EB3"/>
    <w:multiLevelType w:val="hybridMultilevel"/>
    <w:tmpl w:val="A6F4529C"/>
    <w:lvl w:ilvl="0" w:tplc="A6302A1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3920AD"/>
    <w:multiLevelType w:val="hybridMultilevel"/>
    <w:tmpl w:val="6E1EF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D94348"/>
    <w:multiLevelType w:val="hybridMultilevel"/>
    <w:tmpl w:val="FCEC84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A54473"/>
    <w:multiLevelType w:val="hybridMultilevel"/>
    <w:tmpl w:val="917EFA5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FC345C5"/>
    <w:multiLevelType w:val="hybridMultilevel"/>
    <w:tmpl w:val="8DFC6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F3634D"/>
    <w:multiLevelType w:val="hybridMultilevel"/>
    <w:tmpl w:val="68E801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C37363"/>
    <w:multiLevelType w:val="hybridMultilevel"/>
    <w:tmpl w:val="B68822A6"/>
    <w:lvl w:ilvl="0" w:tplc="947828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CD54C7"/>
    <w:multiLevelType w:val="hybridMultilevel"/>
    <w:tmpl w:val="44C838FC"/>
    <w:lvl w:ilvl="0" w:tplc="6F8857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2998765E"/>
    <w:multiLevelType w:val="hybridMultilevel"/>
    <w:tmpl w:val="EFE4B4C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234AF"/>
    <w:multiLevelType w:val="hybridMultilevel"/>
    <w:tmpl w:val="C52E09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6519B7"/>
    <w:multiLevelType w:val="hybridMultilevel"/>
    <w:tmpl w:val="67048364"/>
    <w:lvl w:ilvl="0" w:tplc="469E7044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700D16"/>
    <w:multiLevelType w:val="hybridMultilevel"/>
    <w:tmpl w:val="0E24EB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264631"/>
    <w:multiLevelType w:val="hybridMultilevel"/>
    <w:tmpl w:val="A6D6FE4C"/>
    <w:lvl w:ilvl="0" w:tplc="9F16845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69010E"/>
    <w:multiLevelType w:val="hybridMultilevel"/>
    <w:tmpl w:val="D304C288"/>
    <w:lvl w:ilvl="0" w:tplc="CD283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64759EA"/>
    <w:multiLevelType w:val="hybridMultilevel"/>
    <w:tmpl w:val="8392FE0E"/>
    <w:lvl w:ilvl="0" w:tplc="8410D00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C244F3"/>
    <w:multiLevelType w:val="hybridMultilevel"/>
    <w:tmpl w:val="9F702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9A1F2E"/>
    <w:multiLevelType w:val="hybridMultilevel"/>
    <w:tmpl w:val="1BFCD4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D166F"/>
    <w:multiLevelType w:val="hybridMultilevel"/>
    <w:tmpl w:val="47D2C14E"/>
    <w:lvl w:ilvl="0" w:tplc="593A80EA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F51FE"/>
    <w:multiLevelType w:val="hybridMultilevel"/>
    <w:tmpl w:val="7D72042C"/>
    <w:lvl w:ilvl="0" w:tplc="8086078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07588D"/>
    <w:multiLevelType w:val="hybridMultilevel"/>
    <w:tmpl w:val="EFEA95BA"/>
    <w:lvl w:ilvl="0" w:tplc="C81C93EA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B644F53"/>
    <w:multiLevelType w:val="hybridMultilevel"/>
    <w:tmpl w:val="32181282"/>
    <w:lvl w:ilvl="0" w:tplc="606A2D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F13138C"/>
    <w:multiLevelType w:val="hybridMultilevel"/>
    <w:tmpl w:val="2CFAC076"/>
    <w:lvl w:ilvl="0" w:tplc="9C16A57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F53460"/>
    <w:multiLevelType w:val="hybridMultilevel"/>
    <w:tmpl w:val="804A358C"/>
    <w:lvl w:ilvl="0" w:tplc="0E8210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70831C06"/>
    <w:multiLevelType w:val="hybridMultilevel"/>
    <w:tmpl w:val="75E8C226"/>
    <w:lvl w:ilvl="0" w:tplc="74927D3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7723D"/>
    <w:multiLevelType w:val="hybridMultilevel"/>
    <w:tmpl w:val="96E8BB7A"/>
    <w:lvl w:ilvl="0" w:tplc="F490DC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5685F"/>
    <w:multiLevelType w:val="hybridMultilevel"/>
    <w:tmpl w:val="8CAE6B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F161D2"/>
    <w:multiLevelType w:val="hybridMultilevel"/>
    <w:tmpl w:val="16B09F66"/>
    <w:lvl w:ilvl="0" w:tplc="D5E08866">
      <w:start w:val="1"/>
      <w:numFmt w:val="bullet"/>
      <w:lvlText w:val=""/>
      <w:lvlJc w:val="left"/>
      <w:pPr>
        <w:ind w:left="720" w:hanging="360"/>
      </w:pPr>
      <w:rPr>
        <w:rFonts w:ascii="Symbol" w:eastAsia="Times New Roman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3"/>
  </w:num>
  <w:num w:numId="3">
    <w:abstractNumId w:val="15"/>
  </w:num>
  <w:num w:numId="4">
    <w:abstractNumId w:val="26"/>
  </w:num>
  <w:num w:numId="5">
    <w:abstractNumId w:val="25"/>
  </w:num>
  <w:num w:numId="6">
    <w:abstractNumId w:val="24"/>
  </w:num>
  <w:num w:numId="7">
    <w:abstractNumId w:val="0"/>
  </w:num>
  <w:num w:numId="8">
    <w:abstractNumId w:val="17"/>
  </w:num>
  <w:num w:numId="9">
    <w:abstractNumId w:val="2"/>
  </w:num>
  <w:num w:numId="10">
    <w:abstractNumId w:val="30"/>
  </w:num>
  <w:num w:numId="11">
    <w:abstractNumId w:val="3"/>
  </w:num>
  <w:num w:numId="12">
    <w:abstractNumId w:val="14"/>
  </w:num>
  <w:num w:numId="13">
    <w:abstractNumId w:val="27"/>
  </w:num>
  <w:num w:numId="14">
    <w:abstractNumId w:val="28"/>
  </w:num>
  <w:num w:numId="15">
    <w:abstractNumId w:val="8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29"/>
  </w:num>
  <w:num w:numId="19">
    <w:abstractNumId w:val="18"/>
  </w:num>
  <w:num w:numId="20">
    <w:abstractNumId w:val="22"/>
  </w:num>
  <w:num w:numId="21">
    <w:abstractNumId w:val="19"/>
  </w:num>
  <w:num w:numId="22">
    <w:abstractNumId w:val="1"/>
  </w:num>
  <w:num w:numId="23">
    <w:abstractNumId w:val="13"/>
  </w:num>
  <w:num w:numId="24">
    <w:abstractNumId w:val="21"/>
  </w:num>
  <w:num w:numId="25">
    <w:abstractNumId w:val="10"/>
  </w:num>
  <w:num w:numId="26">
    <w:abstractNumId w:val="7"/>
  </w:num>
  <w:num w:numId="27">
    <w:abstractNumId w:val="31"/>
  </w:num>
  <w:num w:numId="28">
    <w:abstractNumId w:val="12"/>
  </w:num>
  <w:num w:numId="2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6"/>
  </w:num>
  <w:num w:numId="31">
    <w:abstractNumId w:val="4"/>
  </w:num>
  <w:num w:numId="32">
    <w:abstractNumId w:val="32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/>
  <w:attachedTemplate r:id="rId1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F5A"/>
    <w:rsid w:val="000007F5"/>
    <w:rsid w:val="00002289"/>
    <w:rsid w:val="00005AC0"/>
    <w:rsid w:val="00006199"/>
    <w:rsid w:val="0000710C"/>
    <w:rsid w:val="00010B34"/>
    <w:rsid w:val="0001392A"/>
    <w:rsid w:val="00013DC1"/>
    <w:rsid w:val="00020F78"/>
    <w:rsid w:val="00021020"/>
    <w:rsid w:val="00033498"/>
    <w:rsid w:val="0003708C"/>
    <w:rsid w:val="00040C0A"/>
    <w:rsid w:val="00042043"/>
    <w:rsid w:val="00043166"/>
    <w:rsid w:val="000501D8"/>
    <w:rsid w:val="00050878"/>
    <w:rsid w:val="00052011"/>
    <w:rsid w:val="00052FE2"/>
    <w:rsid w:val="000532F9"/>
    <w:rsid w:val="000542B6"/>
    <w:rsid w:val="00056124"/>
    <w:rsid w:val="00056B9D"/>
    <w:rsid w:val="00056F28"/>
    <w:rsid w:val="00057148"/>
    <w:rsid w:val="0006293D"/>
    <w:rsid w:val="00064913"/>
    <w:rsid w:val="000661E2"/>
    <w:rsid w:val="000667EC"/>
    <w:rsid w:val="00067B1D"/>
    <w:rsid w:val="000705C3"/>
    <w:rsid w:val="0007101F"/>
    <w:rsid w:val="000711C4"/>
    <w:rsid w:val="000713C1"/>
    <w:rsid w:val="00073CED"/>
    <w:rsid w:val="00074587"/>
    <w:rsid w:val="000746F7"/>
    <w:rsid w:val="0007589D"/>
    <w:rsid w:val="00076257"/>
    <w:rsid w:val="00077BA5"/>
    <w:rsid w:val="00077EF0"/>
    <w:rsid w:val="00083A9F"/>
    <w:rsid w:val="00083F91"/>
    <w:rsid w:val="00084568"/>
    <w:rsid w:val="0008602F"/>
    <w:rsid w:val="00087F8D"/>
    <w:rsid w:val="00093693"/>
    <w:rsid w:val="00094566"/>
    <w:rsid w:val="000961AB"/>
    <w:rsid w:val="000A53B1"/>
    <w:rsid w:val="000A57A6"/>
    <w:rsid w:val="000B043F"/>
    <w:rsid w:val="000B0810"/>
    <w:rsid w:val="000B0D83"/>
    <w:rsid w:val="000B20BB"/>
    <w:rsid w:val="000B3A18"/>
    <w:rsid w:val="000B581A"/>
    <w:rsid w:val="000B76F8"/>
    <w:rsid w:val="000C46DB"/>
    <w:rsid w:val="000C4F4D"/>
    <w:rsid w:val="000C6188"/>
    <w:rsid w:val="000C747B"/>
    <w:rsid w:val="000D3006"/>
    <w:rsid w:val="000D4A5D"/>
    <w:rsid w:val="000D5C5B"/>
    <w:rsid w:val="000E20ED"/>
    <w:rsid w:val="000E3C7B"/>
    <w:rsid w:val="000E3E27"/>
    <w:rsid w:val="000E5955"/>
    <w:rsid w:val="000E64EE"/>
    <w:rsid w:val="000E764D"/>
    <w:rsid w:val="000F23C5"/>
    <w:rsid w:val="000F3BF3"/>
    <w:rsid w:val="000F7F01"/>
    <w:rsid w:val="00102785"/>
    <w:rsid w:val="001036C6"/>
    <w:rsid w:val="00103D9B"/>
    <w:rsid w:val="00104114"/>
    <w:rsid w:val="00106020"/>
    <w:rsid w:val="00106896"/>
    <w:rsid w:val="00106D15"/>
    <w:rsid w:val="00107E26"/>
    <w:rsid w:val="0011063D"/>
    <w:rsid w:val="00111236"/>
    <w:rsid w:val="0011174B"/>
    <w:rsid w:val="001139AB"/>
    <w:rsid w:val="00114BC7"/>
    <w:rsid w:val="00121A4A"/>
    <w:rsid w:val="00123A1F"/>
    <w:rsid w:val="00124864"/>
    <w:rsid w:val="00125463"/>
    <w:rsid w:val="00131A47"/>
    <w:rsid w:val="00131C9B"/>
    <w:rsid w:val="00132481"/>
    <w:rsid w:val="00132B1A"/>
    <w:rsid w:val="001351DC"/>
    <w:rsid w:val="00135FB2"/>
    <w:rsid w:val="00136071"/>
    <w:rsid w:val="00136583"/>
    <w:rsid w:val="00136ED9"/>
    <w:rsid w:val="001378FB"/>
    <w:rsid w:val="00137BF2"/>
    <w:rsid w:val="00143AE8"/>
    <w:rsid w:val="00143D45"/>
    <w:rsid w:val="00145214"/>
    <w:rsid w:val="00145B47"/>
    <w:rsid w:val="001505FB"/>
    <w:rsid w:val="00150836"/>
    <w:rsid w:val="00151016"/>
    <w:rsid w:val="0015205F"/>
    <w:rsid w:val="001537FF"/>
    <w:rsid w:val="0015576A"/>
    <w:rsid w:val="00156951"/>
    <w:rsid w:val="0015695B"/>
    <w:rsid w:val="001569FC"/>
    <w:rsid w:val="00156A71"/>
    <w:rsid w:val="00160155"/>
    <w:rsid w:val="00162400"/>
    <w:rsid w:val="00162486"/>
    <w:rsid w:val="00163C7E"/>
    <w:rsid w:val="00164913"/>
    <w:rsid w:val="00165FA9"/>
    <w:rsid w:val="00166704"/>
    <w:rsid w:val="00167F01"/>
    <w:rsid w:val="00173A2A"/>
    <w:rsid w:val="00174065"/>
    <w:rsid w:val="001806DD"/>
    <w:rsid w:val="001808FE"/>
    <w:rsid w:val="00183A14"/>
    <w:rsid w:val="00185BE4"/>
    <w:rsid w:val="0019135C"/>
    <w:rsid w:val="00191F51"/>
    <w:rsid w:val="0019432A"/>
    <w:rsid w:val="00194964"/>
    <w:rsid w:val="00196ED2"/>
    <w:rsid w:val="001978A4"/>
    <w:rsid w:val="001A218A"/>
    <w:rsid w:val="001A3F2D"/>
    <w:rsid w:val="001A43C5"/>
    <w:rsid w:val="001A5FD4"/>
    <w:rsid w:val="001A6837"/>
    <w:rsid w:val="001B4237"/>
    <w:rsid w:val="001B4984"/>
    <w:rsid w:val="001B49DA"/>
    <w:rsid w:val="001B6616"/>
    <w:rsid w:val="001B6F1D"/>
    <w:rsid w:val="001B7341"/>
    <w:rsid w:val="001C065C"/>
    <w:rsid w:val="001C2345"/>
    <w:rsid w:val="001C3385"/>
    <w:rsid w:val="001C3D20"/>
    <w:rsid w:val="001C50CC"/>
    <w:rsid w:val="001D12BD"/>
    <w:rsid w:val="001D1578"/>
    <w:rsid w:val="001D1AD1"/>
    <w:rsid w:val="001D2CD9"/>
    <w:rsid w:val="001D39D8"/>
    <w:rsid w:val="001D4105"/>
    <w:rsid w:val="001D48E4"/>
    <w:rsid w:val="001D6F46"/>
    <w:rsid w:val="001E0380"/>
    <w:rsid w:val="001E17E9"/>
    <w:rsid w:val="001E1A76"/>
    <w:rsid w:val="001E1C62"/>
    <w:rsid w:val="001E261B"/>
    <w:rsid w:val="001E267F"/>
    <w:rsid w:val="001E4D56"/>
    <w:rsid w:val="001E5E86"/>
    <w:rsid w:val="001E6D59"/>
    <w:rsid w:val="001E761A"/>
    <w:rsid w:val="001E7A6B"/>
    <w:rsid w:val="001F2D32"/>
    <w:rsid w:val="001F35E7"/>
    <w:rsid w:val="001F3F34"/>
    <w:rsid w:val="001F472D"/>
    <w:rsid w:val="001F5BD1"/>
    <w:rsid w:val="001F6902"/>
    <w:rsid w:val="001F7A4B"/>
    <w:rsid w:val="002011B8"/>
    <w:rsid w:val="00201C5E"/>
    <w:rsid w:val="0020209A"/>
    <w:rsid w:val="00203070"/>
    <w:rsid w:val="00203099"/>
    <w:rsid w:val="00205C9A"/>
    <w:rsid w:val="00206E03"/>
    <w:rsid w:val="00207C0A"/>
    <w:rsid w:val="00212AE0"/>
    <w:rsid w:val="002167E4"/>
    <w:rsid w:val="00221D16"/>
    <w:rsid w:val="00222985"/>
    <w:rsid w:val="00226177"/>
    <w:rsid w:val="002300DA"/>
    <w:rsid w:val="00230CCB"/>
    <w:rsid w:val="002319F0"/>
    <w:rsid w:val="00235CC0"/>
    <w:rsid w:val="00237DF7"/>
    <w:rsid w:val="00240597"/>
    <w:rsid w:val="002422FB"/>
    <w:rsid w:val="0025312D"/>
    <w:rsid w:val="00254C02"/>
    <w:rsid w:val="00256211"/>
    <w:rsid w:val="00257C3C"/>
    <w:rsid w:val="00260247"/>
    <w:rsid w:val="00260705"/>
    <w:rsid w:val="00260B27"/>
    <w:rsid w:val="0026145C"/>
    <w:rsid w:val="002629B1"/>
    <w:rsid w:val="0026431A"/>
    <w:rsid w:val="002644FE"/>
    <w:rsid w:val="002661C3"/>
    <w:rsid w:val="00267E61"/>
    <w:rsid w:val="00267F20"/>
    <w:rsid w:val="002723A8"/>
    <w:rsid w:val="00272A30"/>
    <w:rsid w:val="00272DB7"/>
    <w:rsid w:val="00273BF7"/>
    <w:rsid w:val="002741E5"/>
    <w:rsid w:val="002759E7"/>
    <w:rsid w:val="00275C8C"/>
    <w:rsid w:val="00275D9C"/>
    <w:rsid w:val="00277609"/>
    <w:rsid w:val="0028309F"/>
    <w:rsid w:val="00283F90"/>
    <w:rsid w:val="00284363"/>
    <w:rsid w:val="00285251"/>
    <w:rsid w:val="00285645"/>
    <w:rsid w:val="00286914"/>
    <w:rsid w:val="00286DD2"/>
    <w:rsid w:val="002878E6"/>
    <w:rsid w:val="002922D0"/>
    <w:rsid w:val="00293196"/>
    <w:rsid w:val="00293A36"/>
    <w:rsid w:val="00295AA7"/>
    <w:rsid w:val="00296994"/>
    <w:rsid w:val="0029774B"/>
    <w:rsid w:val="002A0589"/>
    <w:rsid w:val="002A5BD3"/>
    <w:rsid w:val="002A6E2A"/>
    <w:rsid w:val="002B1981"/>
    <w:rsid w:val="002B1CD9"/>
    <w:rsid w:val="002C1264"/>
    <w:rsid w:val="002C29DC"/>
    <w:rsid w:val="002C4E67"/>
    <w:rsid w:val="002C5D97"/>
    <w:rsid w:val="002C6148"/>
    <w:rsid w:val="002D03FB"/>
    <w:rsid w:val="002D10EE"/>
    <w:rsid w:val="002D228E"/>
    <w:rsid w:val="002D2F26"/>
    <w:rsid w:val="002D363C"/>
    <w:rsid w:val="002D3675"/>
    <w:rsid w:val="002D4B98"/>
    <w:rsid w:val="002D5F6D"/>
    <w:rsid w:val="002E2050"/>
    <w:rsid w:val="002E297F"/>
    <w:rsid w:val="002E2B9C"/>
    <w:rsid w:val="002E31E1"/>
    <w:rsid w:val="002E3C18"/>
    <w:rsid w:val="002E52AC"/>
    <w:rsid w:val="002E5A4D"/>
    <w:rsid w:val="002E6CFE"/>
    <w:rsid w:val="002F7807"/>
    <w:rsid w:val="00302918"/>
    <w:rsid w:val="00304580"/>
    <w:rsid w:val="00305839"/>
    <w:rsid w:val="00305F13"/>
    <w:rsid w:val="003116A7"/>
    <w:rsid w:val="00312E4A"/>
    <w:rsid w:val="00312F12"/>
    <w:rsid w:val="003139BA"/>
    <w:rsid w:val="0031527E"/>
    <w:rsid w:val="00320D38"/>
    <w:rsid w:val="003212F6"/>
    <w:rsid w:val="00321457"/>
    <w:rsid w:val="00322643"/>
    <w:rsid w:val="00324CBB"/>
    <w:rsid w:val="003250D1"/>
    <w:rsid w:val="00325614"/>
    <w:rsid w:val="003309D9"/>
    <w:rsid w:val="00334EA1"/>
    <w:rsid w:val="0033793B"/>
    <w:rsid w:val="00337B9F"/>
    <w:rsid w:val="003410F4"/>
    <w:rsid w:val="003414D3"/>
    <w:rsid w:val="00344A85"/>
    <w:rsid w:val="0034530B"/>
    <w:rsid w:val="00345DDD"/>
    <w:rsid w:val="00346DAD"/>
    <w:rsid w:val="00350F8F"/>
    <w:rsid w:val="00352491"/>
    <w:rsid w:val="0035256C"/>
    <w:rsid w:val="00353D91"/>
    <w:rsid w:val="00354082"/>
    <w:rsid w:val="00361802"/>
    <w:rsid w:val="00363869"/>
    <w:rsid w:val="0036667D"/>
    <w:rsid w:val="003727B4"/>
    <w:rsid w:val="0037549A"/>
    <w:rsid w:val="00377613"/>
    <w:rsid w:val="00384C87"/>
    <w:rsid w:val="00387307"/>
    <w:rsid w:val="00387572"/>
    <w:rsid w:val="00387C2C"/>
    <w:rsid w:val="00390275"/>
    <w:rsid w:val="00390AA2"/>
    <w:rsid w:val="0039104E"/>
    <w:rsid w:val="00391133"/>
    <w:rsid w:val="00396EC7"/>
    <w:rsid w:val="003A0718"/>
    <w:rsid w:val="003A3465"/>
    <w:rsid w:val="003A5ABC"/>
    <w:rsid w:val="003A6C2E"/>
    <w:rsid w:val="003A7ABC"/>
    <w:rsid w:val="003B41A6"/>
    <w:rsid w:val="003B49D4"/>
    <w:rsid w:val="003B6CB5"/>
    <w:rsid w:val="003C1EB6"/>
    <w:rsid w:val="003C27C8"/>
    <w:rsid w:val="003C54C5"/>
    <w:rsid w:val="003C7078"/>
    <w:rsid w:val="003D25D1"/>
    <w:rsid w:val="003D419C"/>
    <w:rsid w:val="003D5D3F"/>
    <w:rsid w:val="003D60A0"/>
    <w:rsid w:val="003D654A"/>
    <w:rsid w:val="003D7BC6"/>
    <w:rsid w:val="003E4704"/>
    <w:rsid w:val="003E48F4"/>
    <w:rsid w:val="003E7335"/>
    <w:rsid w:val="003F03E6"/>
    <w:rsid w:val="003F04B7"/>
    <w:rsid w:val="003F14C1"/>
    <w:rsid w:val="003F34A5"/>
    <w:rsid w:val="003F4145"/>
    <w:rsid w:val="003F41D2"/>
    <w:rsid w:val="003F4637"/>
    <w:rsid w:val="004006D2"/>
    <w:rsid w:val="00401E6A"/>
    <w:rsid w:val="00402A91"/>
    <w:rsid w:val="004059B0"/>
    <w:rsid w:val="004065CA"/>
    <w:rsid w:val="00407468"/>
    <w:rsid w:val="00411A03"/>
    <w:rsid w:val="0041254A"/>
    <w:rsid w:val="00412C81"/>
    <w:rsid w:val="00412E3C"/>
    <w:rsid w:val="00412EDD"/>
    <w:rsid w:val="00413F43"/>
    <w:rsid w:val="0041557B"/>
    <w:rsid w:val="00420B4A"/>
    <w:rsid w:val="00421686"/>
    <w:rsid w:val="00427176"/>
    <w:rsid w:val="00433F03"/>
    <w:rsid w:val="00435F90"/>
    <w:rsid w:val="004414AD"/>
    <w:rsid w:val="00441D3C"/>
    <w:rsid w:val="00443502"/>
    <w:rsid w:val="004447DE"/>
    <w:rsid w:val="00444F07"/>
    <w:rsid w:val="004457F3"/>
    <w:rsid w:val="00447215"/>
    <w:rsid w:val="00452000"/>
    <w:rsid w:val="00452036"/>
    <w:rsid w:val="004529E3"/>
    <w:rsid w:val="00453A35"/>
    <w:rsid w:val="004555B8"/>
    <w:rsid w:val="00455FB8"/>
    <w:rsid w:val="00464D63"/>
    <w:rsid w:val="004665EF"/>
    <w:rsid w:val="00470207"/>
    <w:rsid w:val="00473915"/>
    <w:rsid w:val="00476004"/>
    <w:rsid w:val="00476874"/>
    <w:rsid w:val="00482DF3"/>
    <w:rsid w:val="00482FD8"/>
    <w:rsid w:val="004838A6"/>
    <w:rsid w:val="00483FCB"/>
    <w:rsid w:val="004845F5"/>
    <w:rsid w:val="00486AEF"/>
    <w:rsid w:val="00486CB3"/>
    <w:rsid w:val="0048732B"/>
    <w:rsid w:val="00487344"/>
    <w:rsid w:val="00487C75"/>
    <w:rsid w:val="00491215"/>
    <w:rsid w:val="00491535"/>
    <w:rsid w:val="00494CD5"/>
    <w:rsid w:val="00496006"/>
    <w:rsid w:val="004A1421"/>
    <w:rsid w:val="004A290D"/>
    <w:rsid w:val="004A3A69"/>
    <w:rsid w:val="004A3E41"/>
    <w:rsid w:val="004A4F34"/>
    <w:rsid w:val="004A5808"/>
    <w:rsid w:val="004B0F0B"/>
    <w:rsid w:val="004B13AC"/>
    <w:rsid w:val="004B1DE1"/>
    <w:rsid w:val="004B6104"/>
    <w:rsid w:val="004B625F"/>
    <w:rsid w:val="004C6C6C"/>
    <w:rsid w:val="004C71B6"/>
    <w:rsid w:val="004D3F66"/>
    <w:rsid w:val="004D4963"/>
    <w:rsid w:val="004D5BD7"/>
    <w:rsid w:val="004D5DA1"/>
    <w:rsid w:val="004D6C84"/>
    <w:rsid w:val="004E3079"/>
    <w:rsid w:val="004E3C3C"/>
    <w:rsid w:val="004E6BCB"/>
    <w:rsid w:val="004E6F01"/>
    <w:rsid w:val="004E74B2"/>
    <w:rsid w:val="004F05A1"/>
    <w:rsid w:val="004F0A88"/>
    <w:rsid w:val="004F0E68"/>
    <w:rsid w:val="004F11A3"/>
    <w:rsid w:val="004F2926"/>
    <w:rsid w:val="004F2FA7"/>
    <w:rsid w:val="004F4E01"/>
    <w:rsid w:val="004F7C0B"/>
    <w:rsid w:val="00502C17"/>
    <w:rsid w:val="00504E31"/>
    <w:rsid w:val="0050591C"/>
    <w:rsid w:val="00505A98"/>
    <w:rsid w:val="0050629D"/>
    <w:rsid w:val="005105DB"/>
    <w:rsid w:val="005105EB"/>
    <w:rsid w:val="005172F8"/>
    <w:rsid w:val="00521AF4"/>
    <w:rsid w:val="00523C3D"/>
    <w:rsid w:val="005271FA"/>
    <w:rsid w:val="00530692"/>
    <w:rsid w:val="00531086"/>
    <w:rsid w:val="00533029"/>
    <w:rsid w:val="0053385F"/>
    <w:rsid w:val="0053480B"/>
    <w:rsid w:val="00534F48"/>
    <w:rsid w:val="0053614E"/>
    <w:rsid w:val="00537549"/>
    <w:rsid w:val="00541B3C"/>
    <w:rsid w:val="005423F9"/>
    <w:rsid w:val="00545F89"/>
    <w:rsid w:val="00546605"/>
    <w:rsid w:val="005477DB"/>
    <w:rsid w:val="0055009A"/>
    <w:rsid w:val="0055172D"/>
    <w:rsid w:val="00551FE2"/>
    <w:rsid w:val="0055583D"/>
    <w:rsid w:val="00555D12"/>
    <w:rsid w:val="005560CA"/>
    <w:rsid w:val="00557CF1"/>
    <w:rsid w:val="00561B35"/>
    <w:rsid w:val="00566A15"/>
    <w:rsid w:val="00566C62"/>
    <w:rsid w:val="005678FD"/>
    <w:rsid w:val="005702CC"/>
    <w:rsid w:val="005710CC"/>
    <w:rsid w:val="005719B6"/>
    <w:rsid w:val="005736F9"/>
    <w:rsid w:val="00575F51"/>
    <w:rsid w:val="005766E7"/>
    <w:rsid w:val="00577F9A"/>
    <w:rsid w:val="00581945"/>
    <w:rsid w:val="00582042"/>
    <w:rsid w:val="0058290E"/>
    <w:rsid w:val="005841C8"/>
    <w:rsid w:val="00584784"/>
    <w:rsid w:val="005857B3"/>
    <w:rsid w:val="00590BC3"/>
    <w:rsid w:val="00591497"/>
    <w:rsid w:val="0059644D"/>
    <w:rsid w:val="0059679E"/>
    <w:rsid w:val="00596A30"/>
    <w:rsid w:val="005A2A33"/>
    <w:rsid w:val="005A5CA2"/>
    <w:rsid w:val="005A7000"/>
    <w:rsid w:val="005A765A"/>
    <w:rsid w:val="005B1BCA"/>
    <w:rsid w:val="005B264E"/>
    <w:rsid w:val="005B3106"/>
    <w:rsid w:val="005B5B78"/>
    <w:rsid w:val="005B734C"/>
    <w:rsid w:val="005C1A0D"/>
    <w:rsid w:val="005C44BF"/>
    <w:rsid w:val="005C4EA5"/>
    <w:rsid w:val="005C69D4"/>
    <w:rsid w:val="005C715E"/>
    <w:rsid w:val="005C74DB"/>
    <w:rsid w:val="005C7862"/>
    <w:rsid w:val="005D06D3"/>
    <w:rsid w:val="005D1374"/>
    <w:rsid w:val="005D2A42"/>
    <w:rsid w:val="005D59B7"/>
    <w:rsid w:val="005E2E3C"/>
    <w:rsid w:val="005E4CE5"/>
    <w:rsid w:val="005F10F5"/>
    <w:rsid w:val="005F1452"/>
    <w:rsid w:val="005F47A4"/>
    <w:rsid w:val="006003F4"/>
    <w:rsid w:val="00601381"/>
    <w:rsid w:val="00604264"/>
    <w:rsid w:val="006116AC"/>
    <w:rsid w:val="0061414C"/>
    <w:rsid w:val="00615431"/>
    <w:rsid w:val="006168DD"/>
    <w:rsid w:val="00622297"/>
    <w:rsid w:val="006230C2"/>
    <w:rsid w:val="00623657"/>
    <w:rsid w:val="00623F16"/>
    <w:rsid w:val="00627531"/>
    <w:rsid w:val="006304F6"/>
    <w:rsid w:val="00630EC7"/>
    <w:rsid w:val="00631275"/>
    <w:rsid w:val="006328FE"/>
    <w:rsid w:val="00632D39"/>
    <w:rsid w:val="006349AA"/>
    <w:rsid w:val="006370FB"/>
    <w:rsid w:val="006402DF"/>
    <w:rsid w:val="00641331"/>
    <w:rsid w:val="006422F9"/>
    <w:rsid w:val="00643154"/>
    <w:rsid w:val="00643225"/>
    <w:rsid w:val="0064383C"/>
    <w:rsid w:val="00643F8F"/>
    <w:rsid w:val="006446DF"/>
    <w:rsid w:val="00644AE3"/>
    <w:rsid w:val="006457E7"/>
    <w:rsid w:val="00646C71"/>
    <w:rsid w:val="00646C8B"/>
    <w:rsid w:val="0065331D"/>
    <w:rsid w:val="00654654"/>
    <w:rsid w:val="00654D0F"/>
    <w:rsid w:val="0065579E"/>
    <w:rsid w:val="0065791E"/>
    <w:rsid w:val="00657BE1"/>
    <w:rsid w:val="00661047"/>
    <w:rsid w:val="00662419"/>
    <w:rsid w:val="0066509E"/>
    <w:rsid w:val="00665233"/>
    <w:rsid w:val="00666331"/>
    <w:rsid w:val="00671992"/>
    <w:rsid w:val="00672230"/>
    <w:rsid w:val="0067459E"/>
    <w:rsid w:val="00675449"/>
    <w:rsid w:val="00675BEF"/>
    <w:rsid w:val="00676655"/>
    <w:rsid w:val="00676A7F"/>
    <w:rsid w:val="00677A9D"/>
    <w:rsid w:val="00677C57"/>
    <w:rsid w:val="00680642"/>
    <w:rsid w:val="00682A56"/>
    <w:rsid w:val="00682DE4"/>
    <w:rsid w:val="0068414F"/>
    <w:rsid w:val="00685F8C"/>
    <w:rsid w:val="00687541"/>
    <w:rsid w:val="006879FF"/>
    <w:rsid w:val="00690653"/>
    <w:rsid w:val="00692106"/>
    <w:rsid w:val="006930DD"/>
    <w:rsid w:val="00695B9A"/>
    <w:rsid w:val="00696569"/>
    <w:rsid w:val="006A15B4"/>
    <w:rsid w:val="006A48E0"/>
    <w:rsid w:val="006A5261"/>
    <w:rsid w:val="006A5D4B"/>
    <w:rsid w:val="006A635D"/>
    <w:rsid w:val="006B0832"/>
    <w:rsid w:val="006B0AF1"/>
    <w:rsid w:val="006B31ED"/>
    <w:rsid w:val="006B36F5"/>
    <w:rsid w:val="006B387E"/>
    <w:rsid w:val="006B4B82"/>
    <w:rsid w:val="006B4D03"/>
    <w:rsid w:val="006B7B05"/>
    <w:rsid w:val="006C0385"/>
    <w:rsid w:val="006C17B4"/>
    <w:rsid w:val="006C4417"/>
    <w:rsid w:val="006C4ADF"/>
    <w:rsid w:val="006C509F"/>
    <w:rsid w:val="006C5FD4"/>
    <w:rsid w:val="006C60E1"/>
    <w:rsid w:val="006C63F1"/>
    <w:rsid w:val="006C6BF4"/>
    <w:rsid w:val="006D06B6"/>
    <w:rsid w:val="006D1262"/>
    <w:rsid w:val="006D2639"/>
    <w:rsid w:val="006D2B8A"/>
    <w:rsid w:val="006D3545"/>
    <w:rsid w:val="006D42C9"/>
    <w:rsid w:val="006D682F"/>
    <w:rsid w:val="006D6DE3"/>
    <w:rsid w:val="006D769D"/>
    <w:rsid w:val="006D7A8C"/>
    <w:rsid w:val="006E17A3"/>
    <w:rsid w:val="006E31EA"/>
    <w:rsid w:val="006E39EC"/>
    <w:rsid w:val="006E53B8"/>
    <w:rsid w:val="006E5923"/>
    <w:rsid w:val="006E64AD"/>
    <w:rsid w:val="006E7A2B"/>
    <w:rsid w:val="006F0BA8"/>
    <w:rsid w:val="006F1AE1"/>
    <w:rsid w:val="006F4CF4"/>
    <w:rsid w:val="00701B74"/>
    <w:rsid w:val="00703367"/>
    <w:rsid w:val="00703AF1"/>
    <w:rsid w:val="00705892"/>
    <w:rsid w:val="00707777"/>
    <w:rsid w:val="00707B6B"/>
    <w:rsid w:val="00707BB9"/>
    <w:rsid w:val="00710B83"/>
    <w:rsid w:val="007113B4"/>
    <w:rsid w:val="00714A33"/>
    <w:rsid w:val="00714D16"/>
    <w:rsid w:val="007155D0"/>
    <w:rsid w:val="007160DE"/>
    <w:rsid w:val="00721FF5"/>
    <w:rsid w:val="007231BB"/>
    <w:rsid w:val="0072533C"/>
    <w:rsid w:val="00726763"/>
    <w:rsid w:val="00727855"/>
    <w:rsid w:val="00730941"/>
    <w:rsid w:val="00737855"/>
    <w:rsid w:val="00740A67"/>
    <w:rsid w:val="0074188A"/>
    <w:rsid w:val="00741BE0"/>
    <w:rsid w:val="00742BB9"/>
    <w:rsid w:val="0074370F"/>
    <w:rsid w:val="00743E4A"/>
    <w:rsid w:val="00744C11"/>
    <w:rsid w:val="00750FB0"/>
    <w:rsid w:val="00751079"/>
    <w:rsid w:val="007511B8"/>
    <w:rsid w:val="0075241A"/>
    <w:rsid w:val="00754444"/>
    <w:rsid w:val="007561CD"/>
    <w:rsid w:val="007573B9"/>
    <w:rsid w:val="00761E99"/>
    <w:rsid w:val="007620D4"/>
    <w:rsid w:val="00764C92"/>
    <w:rsid w:val="007656EE"/>
    <w:rsid w:val="00765CF5"/>
    <w:rsid w:val="00765E5E"/>
    <w:rsid w:val="00767EB2"/>
    <w:rsid w:val="00770376"/>
    <w:rsid w:val="00772E2B"/>
    <w:rsid w:val="0077586B"/>
    <w:rsid w:val="00776771"/>
    <w:rsid w:val="0077770B"/>
    <w:rsid w:val="00782C2B"/>
    <w:rsid w:val="00782FE9"/>
    <w:rsid w:val="0078353C"/>
    <w:rsid w:val="00785298"/>
    <w:rsid w:val="007875AB"/>
    <w:rsid w:val="00793B26"/>
    <w:rsid w:val="0079428A"/>
    <w:rsid w:val="00795014"/>
    <w:rsid w:val="007957B2"/>
    <w:rsid w:val="007958F4"/>
    <w:rsid w:val="00796803"/>
    <w:rsid w:val="007A04EA"/>
    <w:rsid w:val="007A14AD"/>
    <w:rsid w:val="007A4B93"/>
    <w:rsid w:val="007A5E7C"/>
    <w:rsid w:val="007A6128"/>
    <w:rsid w:val="007A69D8"/>
    <w:rsid w:val="007B09A2"/>
    <w:rsid w:val="007B2A2F"/>
    <w:rsid w:val="007B4D57"/>
    <w:rsid w:val="007B596F"/>
    <w:rsid w:val="007B6251"/>
    <w:rsid w:val="007B62C6"/>
    <w:rsid w:val="007B711F"/>
    <w:rsid w:val="007B7EC3"/>
    <w:rsid w:val="007C47D2"/>
    <w:rsid w:val="007C7666"/>
    <w:rsid w:val="007D0333"/>
    <w:rsid w:val="007D06B8"/>
    <w:rsid w:val="007D2175"/>
    <w:rsid w:val="007D3C50"/>
    <w:rsid w:val="007D5478"/>
    <w:rsid w:val="007D5D7C"/>
    <w:rsid w:val="007D6BA7"/>
    <w:rsid w:val="007E0B74"/>
    <w:rsid w:val="007E10C5"/>
    <w:rsid w:val="007E10CD"/>
    <w:rsid w:val="007E3B13"/>
    <w:rsid w:val="007E78F7"/>
    <w:rsid w:val="007F22F7"/>
    <w:rsid w:val="007F3C92"/>
    <w:rsid w:val="007F5951"/>
    <w:rsid w:val="007F5C25"/>
    <w:rsid w:val="008014D7"/>
    <w:rsid w:val="00802394"/>
    <w:rsid w:val="00803420"/>
    <w:rsid w:val="00804FAD"/>
    <w:rsid w:val="00806061"/>
    <w:rsid w:val="0080649C"/>
    <w:rsid w:val="00806B35"/>
    <w:rsid w:val="00806E62"/>
    <w:rsid w:val="008102B2"/>
    <w:rsid w:val="0081070A"/>
    <w:rsid w:val="00810AD9"/>
    <w:rsid w:val="00810BC3"/>
    <w:rsid w:val="00821F63"/>
    <w:rsid w:val="008235FD"/>
    <w:rsid w:val="0082459B"/>
    <w:rsid w:val="008260FD"/>
    <w:rsid w:val="00827333"/>
    <w:rsid w:val="00827AF1"/>
    <w:rsid w:val="00827BEF"/>
    <w:rsid w:val="0083076C"/>
    <w:rsid w:val="00831A7D"/>
    <w:rsid w:val="00832012"/>
    <w:rsid w:val="0083450C"/>
    <w:rsid w:val="0083630C"/>
    <w:rsid w:val="00836E6C"/>
    <w:rsid w:val="008412EF"/>
    <w:rsid w:val="008415E7"/>
    <w:rsid w:val="00841B70"/>
    <w:rsid w:val="008422DE"/>
    <w:rsid w:val="00842EB1"/>
    <w:rsid w:val="00843999"/>
    <w:rsid w:val="00846EEB"/>
    <w:rsid w:val="0084792C"/>
    <w:rsid w:val="008508E2"/>
    <w:rsid w:val="008515E9"/>
    <w:rsid w:val="00852ACF"/>
    <w:rsid w:val="008531AE"/>
    <w:rsid w:val="008550C5"/>
    <w:rsid w:val="0085615C"/>
    <w:rsid w:val="00860809"/>
    <w:rsid w:val="008617CE"/>
    <w:rsid w:val="00861C71"/>
    <w:rsid w:val="00861F91"/>
    <w:rsid w:val="008628DA"/>
    <w:rsid w:val="0086327B"/>
    <w:rsid w:val="0086522B"/>
    <w:rsid w:val="00870C5F"/>
    <w:rsid w:val="00871FED"/>
    <w:rsid w:val="0087736E"/>
    <w:rsid w:val="0088187B"/>
    <w:rsid w:val="00881BB2"/>
    <w:rsid w:val="00881C2F"/>
    <w:rsid w:val="00881EFB"/>
    <w:rsid w:val="008825AB"/>
    <w:rsid w:val="00883179"/>
    <w:rsid w:val="008841DE"/>
    <w:rsid w:val="00885396"/>
    <w:rsid w:val="00886FFA"/>
    <w:rsid w:val="00887016"/>
    <w:rsid w:val="0088705A"/>
    <w:rsid w:val="0088772E"/>
    <w:rsid w:val="0089454D"/>
    <w:rsid w:val="008A0B2A"/>
    <w:rsid w:val="008A1D21"/>
    <w:rsid w:val="008A4221"/>
    <w:rsid w:val="008A48F3"/>
    <w:rsid w:val="008A4DD7"/>
    <w:rsid w:val="008A4FC0"/>
    <w:rsid w:val="008B1F4F"/>
    <w:rsid w:val="008B49E7"/>
    <w:rsid w:val="008B5B97"/>
    <w:rsid w:val="008B69A7"/>
    <w:rsid w:val="008B71B0"/>
    <w:rsid w:val="008B7C7F"/>
    <w:rsid w:val="008C0B44"/>
    <w:rsid w:val="008C10BA"/>
    <w:rsid w:val="008C1599"/>
    <w:rsid w:val="008C3A0C"/>
    <w:rsid w:val="008C54C7"/>
    <w:rsid w:val="008C5815"/>
    <w:rsid w:val="008C6B77"/>
    <w:rsid w:val="008C7757"/>
    <w:rsid w:val="008D05FA"/>
    <w:rsid w:val="008D1DEF"/>
    <w:rsid w:val="008D2AF7"/>
    <w:rsid w:val="008D37CE"/>
    <w:rsid w:val="008D44E4"/>
    <w:rsid w:val="008D6996"/>
    <w:rsid w:val="008D7843"/>
    <w:rsid w:val="008E0127"/>
    <w:rsid w:val="008E1834"/>
    <w:rsid w:val="008E1F1A"/>
    <w:rsid w:val="008E2F95"/>
    <w:rsid w:val="008E4613"/>
    <w:rsid w:val="008E490D"/>
    <w:rsid w:val="008E4BAD"/>
    <w:rsid w:val="008E4FD6"/>
    <w:rsid w:val="008F15C2"/>
    <w:rsid w:val="008F4E17"/>
    <w:rsid w:val="008F5E5E"/>
    <w:rsid w:val="008F6344"/>
    <w:rsid w:val="008F63D5"/>
    <w:rsid w:val="00900798"/>
    <w:rsid w:val="00903DFE"/>
    <w:rsid w:val="00906766"/>
    <w:rsid w:val="009078D7"/>
    <w:rsid w:val="009142BF"/>
    <w:rsid w:val="0092249F"/>
    <w:rsid w:val="00923273"/>
    <w:rsid w:val="0092477D"/>
    <w:rsid w:val="0092640A"/>
    <w:rsid w:val="00926731"/>
    <w:rsid w:val="0093079A"/>
    <w:rsid w:val="00930CE5"/>
    <w:rsid w:val="00933D15"/>
    <w:rsid w:val="00934975"/>
    <w:rsid w:val="00936DCD"/>
    <w:rsid w:val="009376E9"/>
    <w:rsid w:val="00937BA1"/>
    <w:rsid w:val="0094061F"/>
    <w:rsid w:val="009421C7"/>
    <w:rsid w:val="009459A5"/>
    <w:rsid w:val="0094713E"/>
    <w:rsid w:val="009471E8"/>
    <w:rsid w:val="0094759E"/>
    <w:rsid w:val="00953F36"/>
    <w:rsid w:val="009572D4"/>
    <w:rsid w:val="009636C9"/>
    <w:rsid w:val="009662B9"/>
    <w:rsid w:val="00967C4B"/>
    <w:rsid w:val="009708D5"/>
    <w:rsid w:val="0097209E"/>
    <w:rsid w:val="00973106"/>
    <w:rsid w:val="009733A3"/>
    <w:rsid w:val="00981406"/>
    <w:rsid w:val="009814BE"/>
    <w:rsid w:val="0098249C"/>
    <w:rsid w:val="0098630C"/>
    <w:rsid w:val="00986CB4"/>
    <w:rsid w:val="009872F8"/>
    <w:rsid w:val="0099056E"/>
    <w:rsid w:val="009907EA"/>
    <w:rsid w:val="00991677"/>
    <w:rsid w:val="00992705"/>
    <w:rsid w:val="0099337E"/>
    <w:rsid w:val="00995385"/>
    <w:rsid w:val="00997033"/>
    <w:rsid w:val="009975CC"/>
    <w:rsid w:val="00997B50"/>
    <w:rsid w:val="009A4324"/>
    <w:rsid w:val="009A73F2"/>
    <w:rsid w:val="009B0913"/>
    <w:rsid w:val="009B121F"/>
    <w:rsid w:val="009B1D25"/>
    <w:rsid w:val="009B1F93"/>
    <w:rsid w:val="009B2177"/>
    <w:rsid w:val="009B49F7"/>
    <w:rsid w:val="009B5CFC"/>
    <w:rsid w:val="009C099B"/>
    <w:rsid w:val="009C0A8D"/>
    <w:rsid w:val="009C157B"/>
    <w:rsid w:val="009C1AD7"/>
    <w:rsid w:val="009C1AE9"/>
    <w:rsid w:val="009C3027"/>
    <w:rsid w:val="009C4D32"/>
    <w:rsid w:val="009C53D8"/>
    <w:rsid w:val="009C6B92"/>
    <w:rsid w:val="009D5A4A"/>
    <w:rsid w:val="009D7319"/>
    <w:rsid w:val="009E0B55"/>
    <w:rsid w:val="009E121B"/>
    <w:rsid w:val="009E3204"/>
    <w:rsid w:val="009E5E95"/>
    <w:rsid w:val="009E7D54"/>
    <w:rsid w:val="009F14A6"/>
    <w:rsid w:val="009F3089"/>
    <w:rsid w:val="00A03A2C"/>
    <w:rsid w:val="00A04D24"/>
    <w:rsid w:val="00A04E1E"/>
    <w:rsid w:val="00A04F6F"/>
    <w:rsid w:val="00A110A0"/>
    <w:rsid w:val="00A111AD"/>
    <w:rsid w:val="00A11586"/>
    <w:rsid w:val="00A12C16"/>
    <w:rsid w:val="00A15FA3"/>
    <w:rsid w:val="00A16F84"/>
    <w:rsid w:val="00A1745E"/>
    <w:rsid w:val="00A17A0A"/>
    <w:rsid w:val="00A20C80"/>
    <w:rsid w:val="00A21018"/>
    <w:rsid w:val="00A2485A"/>
    <w:rsid w:val="00A33E6B"/>
    <w:rsid w:val="00A3403E"/>
    <w:rsid w:val="00A34BEE"/>
    <w:rsid w:val="00A374AD"/>
    <w:rsid w:val="00A420CF"/>
    <w:rsid w:val="00A4313D"/>
    <w:rsid w:val="00A46388"/>
    <w:rsid w:val="00A50FF3"/>
    <w:rsid w:val="00A52E8C"/>
    <w:rsid w:val="00A53CF4"/>
    <w:rsid w:val="00A557B3"/>
    <w:rsid w:val="00A55E8D"/>
    <w:rsid w:val="00A60AF1"/>
    <w:rsid w:val="00A611F8"/>
    <w:rsid w:val="00A61B56"/>
    <w:rsid w:val="00A62C77"/>
    <w:rsid w:val="00A6472B"/>
    <w:rsid w:val="00A70840"/>
    <w:rsid w:val="00A70EFD"/>
    <w:rsid w:val="00A7113D"/>
    <w:rsid w:val="00A734AA"/>
    <w:rsid w:val="00A74E26"/>
    <w:rsid w:val="00A83A3E"/>
    <w:rsid w:val="00A83D34"/>
    <w:rsid w:val="00A84B8E"/>
    <w:rsid w:val="00A876C5"/>
    <w:rsid w:val="00A87748"/>
    <w:rsid w:val="00A90283"/>
    <w:rsid w:val="00A905A1"/>
    <w:rsid w:val="00A90F3F"/>
    <w:rsid w:val="00A911F4"/>
    <w:rsid w:val="00A92626"/>
    <w:rsid w:val="00A94186"/>
    <w:rsid w:val="00A956E0"/>
    <w:rsid w:val="00AA063D"/>
    <w:rsid w:val="00AA4A63"/>
    <w:rsid w:val="00AA4D78"/>
    <w:rsid w:val="00AA4F43"/>
    <w:rsid w:val="00AA7FFD"/>
    <w:rsid w:val="00AB0188"/>
    <w:rsid w:val="00AB24FE"/>
    <w:rsid w:val="00AB588C"/>
    <w:rsid w:val="00AB6002"/>
    <w:rsid w:val="00AB6065"/>
    <w:rsid w:val="00AB621D"/>
    <w:rsid w:val="00AC0556"/>
    <w:rsid w:val="00AC208F"/>
    <w:rsid w:val="00AC4007"/>
    <w:rsid w:val="00AC40FC"/>
    <w:rsid w:val="00AC6778"/>
    <w:rsid w:val="00AD0EFF"/>
    <w:rsid w:val="00AD10DD"/>
    <w:rsid w:val="00AD5001"/>
    <w:rsid w:val="00AD561C"/>
    <w:rsid w:val="00AD64A9"/>
    <w:rsid w:val="00AE0D10"/>
    <w:rsid w:val="00AE20EC"/>
    <w:rsid w:val="00AE2D20"/>
    <w:rsid w:val="00AE62F8"/>
    <w:rsid w:val="00AE7243"/>
    <w:rsid w:val="00AF0A78"/>
    <w:rsid w:val="00AF1493"/>
    <w:rsid w:val="00AF1D32"/>
    <w:rsid w:val="00AF3B97"/>
    <w:rsid w:val="00AF6A69"/>
    <w:rsid w:val="00B01BBA"/>
    <w:rsid w:val="00B027A3"/>
    <w:rsid w:val="00B059CB"/>
    <w:rsid w:val="00B05B68"/>
    <w:rsid w:val="00B10548"/>
    <w:rsid w:val="00B14339"/>
    <w:rsid w:val="00B15569"/>
    <w:rsid w:val="00B23165"/>
    <w:rsid w:val="00B24A36"/>
    <w:rsid w:val="00B24E5D"/>
    <w:rsid w:val="00B24F26"/>
    <w:rsid w:val="00B25077"/>
    <w:rsid w:val="00B3115A"/>
    <w:rsid w:val="00B332C0"/>
    <w:rsid w:val="00B33CB9"/>
    <w:rsid w:val="00B33EE1"/>
    <w:rsid w:val="00B33FB8"/>
    <w:rsid w:val="00B34389"/>
    <w:rsid w:val="00B346BD"/>
    <w:rsid w:val="00B408FF"/>
    <w:rsid w:val="00B40AF3"/>
    <w:rsid w:val="00B41855"/>
    <w:rsid w:val="00B43150"/>
    <w:rsid w:val="00B44DE4"/>
    <w:rsid w:val="00B45C4C"/>
    <w:rsid w:val="00B467EE"/>
    <w:rsid w:val="00B47E29"/>
    <w:rsid w:val="00B52080"/>
    <w:rsid w:val="00B54D8A"/>
    <w:rsid w:val="00B56764"/>
    <w:rsid w:val="00B60C67"/>
    <w:rsid w:val="00B626AF"/>
    <w:rsid w:val="00B62B03"/>
    <w:rsid w:val="00B65A4B"/>
    <w:rsid w:val="00B66937"/>
    <w:rsid w:val="00B66C48"/>
    <w:rsid w:val="00B6725E"/>
    <w:rsid w:val="00B71FB4"/>
    <w:rsid w:val="00B726F2"/>
    <w:rsid w:val="00B74E0B"/>
    <w:rsid w:val="00B75E3C"/>
    <w:rsid w:val="00B76C78"/>
    <w:rsid w:val="00B7720C"/>
    <w:rsid w:val="00B777F2"/>
    <w:rsid w:val="00B827E1"/>
    <w:rsid w:val="00B837A2"/>
    <w:rsid w:val="00B83D8E"/>
    <w:rsid w:val="00B83F22"/>
    <w:rsid w:val="00B853B8"/>
    <w:rsid w:val="00B86FE8"/>
    <w:rsid w:val="00B912F1"/>
    <w:rsid w:val="00B923E6"/>
    <w:rsid w:val="00B928A5"/>
    <w:rsid w:val="00B930EB"/>
    <w:rsid w:val="00B9328A"/>
    <w:rsid w:val="00B95F62"/>
    <w:rsid w:val="00BA135D"/>
    <w:rsid w:val="00BA44B5"/>
    <w:rsid w:val="00BA4637"/>
    <w:rsid w:val="00BA476C"/>
    <w:rsid w:val="00BA57C3"/>
    <w:rsid w:val="00BA5ECA"/>
    <w:rsid w:val="00BA7E5B"/>
    <w:rsid w:val="00BB016F"/>
    <w:rsid w:val="00BB0A0A"/>
    <w:rsid w:val="00BB1D54"/>
    <w:rsid w:val="00BB4358"/>
    <w:rsid w:val="00BB4B0E"/>
    <w:rsid w:val="00BB4B7F"/>
    <w:rsid w:val="00BB4D0A"/>
    <w:rsid w:val="00BB681C"/>
    <w:rsid w:val="00BB6A8D"/>
    <w:rsid w:val="00BB73FC"/>
    <w:rsid w:val="00BB77E2"/>
    <w:rsid w:val="00BB7ACF"/>
    <w:rsid w:val="00BC0E78"/>
    <w:rsid w:val="00BC27EC"/>
    <w:rsid w:val="00BC2E97"/>
    <w:rsid w:val="00BC51C8"/>
    <w:rsid w:val="00BC54B4"/>
    <w:rsid w:val="00BC78F3"/>
    <w:rsid w:val="00BD21E6"/>
    <w:rsid w:val="00BD347B"/>
    <w:rsid w:val="00BD3831"/>
    <w:rsid w:val="00BD3B9B"/>
    <w:rsid w:val="00BD5AC2"/>
    <w:rsid w:val="00BD6388"/>
    <w:rsid w:val="00BD6D7A"/>
    <w:rsid w:val="00BE08BE"/>
    <w:rsid w:val="00BE66D1"/>
    <w:rsid w:val="00BE6D15"/>
    <w:rsid w:val="00BE7021"/>
    <w:rsid w:val="00BF0E0C"/>
    <w:rsid w:val="00BF0EF4"/>
    <w:rsid w:val="00BF507E"/>
    <w:rsid w:val="00C01589"/>
    <w:rsid w:val="00C03C84"/>
    <w:rsid w:val="00C03EDF"/>
    <w:rsid w:val="00C06C1C"/>
    <w:rsid w:val="00C06E4B"/>
    <w:rsid w:val="00C07CA1"/>
    <w:rsid w:val="00C1031E"/>
    <w:rsid w:val="00C1098A"/>
    <w:rsid w:val="00C116DE"/>
    <w:rsid w:val="00C11B90"/>
    <w:rsid w:val="00C1457E"/>
    <w:rsid w:val="00C146AE"/>
    <w:rsid w:val="00C15B05"/>
    <w:rsid w:val="00C22DBC"/>
    <w:rsid w:val="00C2391F"/>
    <w:rsid w:val="00C27694"/>
    <w:rsid w:val="00C30CEA"/>
    <w:rsid w:val="00C31B4D"/>
    <w:rsid w:val="00C326A7"/>
    <w:rsid w:val="00C3554E"/>
    <w:rsid w:val="00C36C82"/>
    <w:rsid w:val="00C40CC3"/>
    <w:rsid w:val="00C43D42"/>
    <w:rsid w:val="00C445E4"/>
    <w:rsid w:val="00C4731E"/>
    <w:rsid w:val="00C474FE"/>
    <w:rsid w:val="00C50E30"/>
    <w:rsid w:val="00C5127F"/>
    <w:rsid w:val="00C5291A"/>
    <w:rsid w:val="00C5421D"/>
    <w:rsid w:val="00C57115"/>
    <w:rsid w:val="00C57319"/>
    <w:rsid w:val="00C6060E"/>
    <w:rsid w:val="00C61335"/>
    <w:rsid w:val="00C621B2"/>
    <w:rsid w:val="00C62BD6"/>
    <w:rsid w:val="00C6324B"/>
    <w:rsid w:val="00C67F3A"/>
    <w:rsid w:val="00C7019A"/>
    <w:rsid w:val="00C74A4C"/>
    <w:rsid w:val="00C765C8"/>
    <w:rsid w:val="00C766FF"/>
    <w:rsid w:val="00C779DD"/>
    <w:rsid w:val="00C8005B"/>
    <w:rsid w:val="00C8430B"/>
    <w:rsid w:val="00C85633"/>
    <w:rsid w:val="00C8794A"/>
    <w:rsid w:val="00C879A4"/>
    <w:rsid w:val="00C9183D"/>
    <w:rsid w:val="00C9270D"/>
    <w:rsid w:val="00C92B5B"/>
    <w:rsid w:val="00C954D1"/>
    <w:rsid w:val="00C960CA"/>
    <w:rsid w:val="00C966C0"/>
    <w:rsid w:val="00C967FD"/>
    <w:rsid w:val="00CA399D"/>
    <w:rsid w:val="00CA41BC"/>
    <w:rsid w:val="00CA4312"/>
    <w:rsid w:val="00CA7854"/>
    <w:rsid w:val="00CB1323"/>
    <w:rsid w:val="00CB5473"/>
    <w:rsid w:val="00CB5F87"/>
    <w:rsid w:val="00CB66F7"/>
    <w:rsid w:val="00CB6DF0"/>
    <w:rsid w:val="00CC12A8"/>
    <w:rsid w:val="00CC1312"/>
    <w:rsid w:val="00CC464A"/>
    <w:rsid w:val="00CC566C"/>
    <w:rsid w:val="00CC6C78"/>
    <w:rsid w:val="00CC6E6E"/>
    <w:rsid w:val="00CC72A3"/>
    <w:rsid w:val="00CD06FB"/>
    <w:rsid w:val="00CD162A"/>
    <w:rsid w:val="00CD2739"/>
    <w:rsid w:val="00CD5539"/>
    <w:rsid w:val="00CD74A3"/>
    <w:rsid w:val="00CD7E20"/>
    <w:rsid w:val="00CE0579"/>
    <w:rsid w:val="00CE098A"/>
    <w:rsid w:val="00CE46D3"/>
    <w:rsid w:val="00CE480F"/>
    <w:rsid w:val="00CE5F3D"/>
    <w:rsid w:val="00CF0E7F"/>
    <w:rsid w:val="00CF2304"/>
    <w:rsid w:val="00CF3290"/>
    <w:rsid w:val="00CF3450"/>
    <w:rsid w:val="00CF3587"/>
    <w:rsid w:val="00CF4105"/>
    <w:rsid w:val="00CF471A"/>
    <w:rsid w:val="00CF5D0B"/>
    <w:rsid w:val="00CF7BB6"/>
    <w:rsid w:val="00D000DE"/>
    <w:rsid w:val="00D01150"/>
    <w:rsid w:val="00D05570"/>
    <w:rsid w:val="00D06721"/>
    <w:rsid w:val="00D06AD4"/>
    <w:rsid w:val="00D104C0"/>
    <w:rsid w:val="00D105AB"/>
    <w:rsid w:val="00D10B48"/>
    <w:rsid w:val="00D16D54"/>
    <w:rsid w:val="00D17D60"/>
    <w:rsid w:val="00D17ED1"/>
    <w:rsid w:val="00D22706"/>
    <w:rsid w:val="00D241FD"/>
    <w:rsid w:val="00D25DF5"/>
    <w:rsid w:val="00D272FC"/>
    <w:rsid w:val="00D30AFD"/>
    <w:rsid w:val="00D31E49"/>
    <w:rsid w:val="00D32EDA"/>
    <w:rsid w:val="00D33417"/>
    <w:rsid w:val="00D33DC7"/>
    <w:rsid w:val="00D35F52"/>
    <w:rsid w:val="00D36740"/>
    <w:rsid w:val="00D36CB5"/>
    <w:rsid w:val="00D37DB8"/>
    <w:rsid w:val="00D4002D"/>
    <w:rsid w:val="00D4060A"/>
    <w:rsid w:val="00D40675"/>
    <w:rsid w:val="00D40FBF"/>
    <w:rsid w:val="00D42499"/>
    <w:rsid w:val="00D437A1"/>
    <w:rsid w:val="00D438A0"/>
    <w:rsid w:val="00D44E1B"/>
    <w:rsid w:val="00D452F5"/>
    <w:rsid w:val="00D4553C"/>
    <w:rsid w:val="00D457E0"/>
    <w:rsid w:val="00D46F1E"/>
    <w:rsid w:val="00D512B1"/>
    <w:rsid w:val="00D528DF"/>
    <w:rsid w:val="00D53EED"/>
    <w:rsid w:val="00D53FA0"/>
    <w:rsid w:val="00D60220"/>
    <w:rsid w:val="00D60A12"/>
    <w:rsid w:val="00D6217F"/>
    <w:rsid w:val="00D621B9"/>
    <w:rsid w:val="00D62A6D"/>
    <w:rsid w:val="00D63EC5"/>
    <w:rsid w:val="00D63F8C"/>
    <w:rsid w:val="00D71C4B"/>
    <w:rsid w:val="00D71FDE"/>
    <w:rsid w:val="00D7224A"/>
    <w:rsid w:val="00D72584"/>
    <w:rsid w:val="00D727F3"/>
    <w:rsid w:val="00D749A0"/>
    <w:rsid w:val="00D75F1A"/>
    <w:rsid w:val="00D7621A"/>
    <w:rsid w:val="00D81232"/>
    <w:rsid w:val="00D82019"/>
    <w:rsid w:val="00D85979"/>
    <w:rsid w:val="00D85A47"/>
    <w:rsid w:val="00D87173"/>
    <w:rsid w:val="00D9000E"/>
    <w:rsid w:val="00D90DCB"/>
    <w:rsid w:val="00D91BEF"/>
    <w:rsid w:val="00D93C1A"/>
    <w:rsid w:val="00D943B6"/>
    <w:rsid w:val="00D94420"/>
    <w:rsid w:val="00D97C8B"/>
    <w:rsid w:val="00DA01FF"/>
    <w:rsid w:val="00DA0565"/>
    <w:rsid w:val="00DA28BA"/>
    <w:rsid w:val="00DA4132"/>
    <w:rsid w:val="00DB1451"/>
    <w:rsid w:val="00DB5118"/>
    <w:rsid w:val="00DB5BCC"/>
    <w:rsid w:val="00DB5DA1"/>
    <w:rsid w:val="00DB67D6"/>
    <w:rsid w:val="00DB69EA"/>
    <w:rsid w:val="00DC0D2F"/>
    <w:rsid w:val="00DC1B18"/>
    <w:rsid w:val="00DC2B85"/>
    <w:rsid w:val="00DC32C0"/>
    <w:rsid w:val="00DC360D"/>
    <w:rsid w:val="00DC4CD2"/>
    <w:rsid w:val="00DD2594"/>
    <w:rsid w:val="00DD3697"/>
    <w:rsid w:val="00DD44B2"/>
    <w:rsid w:val="00DD75BC"/>
    <w:rsid w:val="00DE1E0E"/>
    <w:rsid w:val="00DE3BD2"/>
    <w:rsid w:val="00DE5210"/>
    <w:rsid w:val="00DE7C71"/>
    <w:rsid w:val="00DF15DF"/>
    <w:rsid w:val="00DF2D6A"/>
    <w:rsid w:val="00DF37FE"/>
    <w:rsid w:val="00DF3B78"/>
    <w:rsid w:val="00DF4FCB"/>
    <w:rsid w:val="00DF75C1"/>
    <w:rsid w:val="00E0092F"/>
    <w:rsid w:val="00E01977"/>
    <w:rsid w:val="00E01A73"/>
    <w:rsid w:val="00E020DD"/>
    <w:rsid w:val="00E026B3"/>
    <w:rsid w:val="00E05285"/>
    <w:rsid w:val="00E06DBF"/>
    <w:rsid w:val="00E07744"/>
    <w:rsid w:val="00E1064D"/>
    <w:rsid w:val="00E113FC"/>
    <w:rsid w:val="00E119F5"/>
    <w:rsid w:val="00E123E0"/>
    <w:rsid w:val="00E12755"/>
    <w:rsid w:val="00E15B2D"/>
    <w:rsid w:val="00E15F60"/>
    <w:rsid w:val="00E16559"/>
    <w:rsid w:val="00E16FC8"/>
    <w:rsid w:val="00E17622"/>
    <w:rsid w:val="00E17A94"/>
    <w:rsid w:val="00E21783"/>
    <w:rsid w:val="00E22BBE"/>
    <w:rsid w:val="00E23AAF"/>
    <w:rsid w:val="00E27133"/>
    <w:rsid w:val="00E27B4B"/>
    <w:rsid w:val="00E3105E"/>
    <w:rsid w:val="00E34DD4"/>
    <w:rsid w:val="00E37B8B"/>
    <w:rsid w:val="00E37EA9"/>
    <w:rsid w:val="00E37F5C"/>
    <w:rsid w:val="00E42628"/>
    <w:rsid w:val="00E45F2B"/>
    <w:rsid w:val="00E46E77"/>
    <w:rsid w:val="00E55467"/>
    <w:rsid w:val="00E555D5"/>
    <w:rsid w:val="00E57ADF"/>
    <w:rsid w:val="00E61B70"/>
    <w:rsid w:val="00E61F5B"/>
    <w:rsid w:val="00E6216F"/>
    <w:rsid w:val="00E63A0A"/>
    <w:rsid w:val="00E65045"/>
    <w:rsid w:val="00E65453"/>
    <w:rsid w:val="00E6628E"/>
    <w:rsid w:val="00E671A5"/>
    <w:rsid w:val="00E70AF1"/>
    <w:rsid w:val="00E7134C"/>
    <w:rsid w:val="00E7538A"/>
    <w:rsid w:val="00E81210"/>
    <w:rsid w:val="00E82BB7"/>
    <w:rsid w:val="00E84040"/>
    <w:rsid w:val="00E84268"/>
    <w:rsid w:val="00E84963"/>
    <w:rsid w:val="00E85701"/>
    <w:rsid w:val="00E86285"/>
    <w:rsid w:val="00E86969"/>
    <w:rsid w:val="00E9042A"/>
    <w:rsid w:val="00E9126A"/>
    <w:rsid w:val="00E916D9"/>
    <w:rsid w:val="00E93AB6"/>
    <w:rsid w:val="00EA0947"/>
    <w:rsid w:val="00EA3DDC"/>
    <w:rsid w:val="00EA42E0"/>
    <w:rsid w:val="00EB14A8"/>
    <w:rsid w:val="00EB1A69"/>
    <w:rsid w:val="00EB2976"/>
    <w:rsid w:val="00EB439A"/>
    <w:rsid w:val="00EB4472"/>
    <w:rsid w:val="00EB5CA4"/>
    <w:rsid w:val="00EB5F28"/>
    <w:rsid w:val="00EB6F1D"/>
    <w:rsid w:val="00EC229F"/>
    <w:rsid w:val="00EC307B"/>
    <w:rsid w:val="00EC576A"/>
    <w:rsid w:val="00ED0964"/>
    <w:rsid w:val="00ED333D"/>
    <w:rsid w:val="00ED33C4"/>
    <w:rsid w:val="00ED5635"/>
    <w:rsid w:val="00ED70E1"/>
    <w:rsid w:val="00ED77C7"/>
    <w:rsid w:val="00ED7E62"/>
    <w:rsid w:val="00EE030A"/>
    <w:rsid w:val="00EE1DFF"/>
    <w:rsid w:val="00EE6787"/>
    <w:rsid w:val="00EF1342"/>
    <w:rsid w:val="00EF46C7"/>
    <w:rsid w:val="00EF7AB9"/>
    <w:rsid w:val="00EF7ED4"/>
    <w:rsid w:val="00F0029C"/>
    <w:rsid w:val="00F02ABC"/>
    <w:rsid w:val="00F03FFD"/>
    <w:rsid w:val="00F04A35"/>
    <w:rsid w:val="00F06EE6"/>
    <w:rsid w:val="00F10409"/>
    <w:rsid w:val="00F10A0F"/>
    <w:rsid w:val="00F11B6C"/>
    <w:rsid w:val="00F1332C"/>
    <w:rsid w:val="00F13DCB"/>
    <w:rsid w:val="00F13FE2"/>
    <w:rsid w:val="00F14964"/>
    <w:rsid w:val="00F14B48"/>
    <w:rsid w:val="00F15100"/>
    <w:rsid w:val="00F167B7"/>
    <w:rsid w:val="00F16BD1"/>
    <w:rsid w:val="00F1792A"/>
    <w:rsid w:val="00F17CC7"/>
    <w:rsid w:val="00F17E33"/>
    <w:rsid w:val="00F2092C"/>
    <w:rsid w:val="00F20E2D"/>
    <w:rsid w:val="00F227FF"/>
    <w:rsid w:val="00F2533E"/>
    <w:rsid w:val="00F26564"/>
    <w:rsid w:val="00F275AE"/>
    <w:rsid w:val="00F27BCA"/>
    <w:rsid w:val="00F3233E"/>
    <w:rsid w:val="00F32590"/>
    <w:rsid w:val="00F32666"/>
    <w:rsid w:val="00F33DD8"/>
    <w:rsid w:val="00F35F05"/>
    <w:rsid w:val="00F372AB"/>
    <w:rsid w:val="00F4004F"/>
    <w:rsid w:val="00F47B67"/>
    <w:rsid w:val="00F514EE"/>
    <w:rsid w:val="00F52C24"/>
    <w:rsid w:val="00F532C2"/>
    <w:rsid w:val="00F55242"/>
    <w:rsid w:val="00F555C6"/>
    <w:rsid w:val="00F566BE"/>
    <w:rsid w:val="00F571BD"/>
    <w:rsid w:val="00F571C4"/>
    <w:rsid w:val="00F63D74"/>
    <w:rsid w:val="00F65609"/>
    <w:rsid w:val="00F65819"/>
    <w:rsid w:val="00F6638A"/>
    <w:rsid w:val="00F6779D"/>
    <w:rsid w:val="00F67E9B"/>
    <w:rsid w:val="00F74997"/>
    <w:rsid w:val="00F77318"/>
    <w:rsid w:val="00F80BCA"/>
    <w:rsid w:val="00F842C4"/>
    <w:rsid w:val="00F8431F"/>
    <w:rsid w:val="00F84D2F"/>
    <w:rsid w:val="00F86276"/>
    <w:rsid w:val="00F87D11"/>
    <w:rsid w:val="00F91A3A"/>
    <w:rsid w:val="00F92FEE"/>
    <w:rsid w:val="00F937CC"/>
    <w:rsid w:val="00F93F5A"/>
    <w:rsid w:val="00F96CDF"/>
    <w:rsid w:val="00F97D3C"/>
    <w:rsid w:val="00FA116D"/>
    <w:rsid w:val="00FA1F78"/>
    <w:rsid w:val="00FA24FB"/>
    <w:rsid w:val="00FA3071"/>
    <w:rsid w:val="00FA56A3"/>
    <w:rsid w:val="00FA5AEA"/>
    <w:rsid w:val="00FA5BF6"/>
    <w:rsid w:val="00FB2F63"/>
    <w:rsid w:val="00FB50B2"/>
    <w:rsid w:val="00FB78B6"/>
    <w:rsid w:val="00FC0511"/>
    <w:rsid w:val="00FC1D2F"/>
    <w:rsid w:val="00FC242D"/>
    <w:rsid w:val="00FC2822"/>
    <w:rsid w:val="00FC2A51"/>
    <w:rsid w:val="00FC3A95"/>
    <w:rsid w:val="00FC7549"/>
    <w:rsid w:val="00FD2088"/>
    <w:rsid w:val="00FD21A3"/>
    <w:rsid w:val="00FD3FEF"/>
    <w:rsid w:val="00FD6A10"/>
    <w:rsid w:val="00FE0E20"/>
    <w:rsid w:val="00FE1417"/>
    <w:rsid w:val="00FE3A16"/>
    <w:rsid w:val="00FE4490"/>
    <w:rsid w:val="00FE6ABA"/>
    <w:rsid w:val="00FE7655"/>
    <w:rsid w:val="00FF069C"/>
    <w:rsid w:val="00FF60A2"/>
    <w:rsid w:val="00FF6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820C0CB"/>
  <w15:docId w15:val="{00096414-0001-4E64-904E-9ADB0E8C7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69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666331"/>
    <w:pPr>
      <w:keepNext/>
      <w:spacing w:line="360" w:lineRule="auto"/>
      <w:jc w:val="center"/>
      <w:outlineLvl w:val="0"/>
    </w:pPr>
    <w:rPr>
      <w:b/>
      <w:bCs/>
      <w:sz w:val="28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rsid w:val="00FF069C"/>
    <w:pPr>
      <w:ind w:firstLine="708"/>
      <w:jc w:val="both"/>
    </w:pPr>
  </w:style>
  <w:style w:type="paragraph" w:styleId="Nagwek">
    <w:name w:val="header"/>
    <w:basedOn w:val="Normalny"/>
    <w:link w:val="NagwekZnak"/>
    <w:rsid w:val="00FF069C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FF069C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FF069C"/>
    <w:rPr>
      <w:color w:val="0000FF"/>
      <w:u w:val="single"/>
    </w:rPr>
  </w:style>
  <w:style w:type="paragraph" w:styleId="Tekstpodstawowy">
    <w:name w:val="Body Text"/>
    <w:basedOn w:val="Normalny"/>
    <w:semiHidden/>
    <w:rsid w:val="00FF069C"/>
    <w:pPr>
      <w:jc w:val="both"/>
    </w:pPr>
  </w:style>
  <w:style w:type="table" w:styleId="Tabela-Siatka">
    <w:name w:val="Table Grid"/>
    <w:basedOn w:val="Standardowy"/>
    <w:uiPriority w:val="59"/>
    <w:rsid w:val="00B71FB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AF3B9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4BA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4BAD"/>
  </w:style>
  <w:style w:type="character" w:styleId="Odwoanieprzypisukocowego">
    <w:name w:val="endnote reference"/>
    <w:uiPriority w:val="99"/>
    <w:semiHidden/>
    <w:unhideWhenUsed/>
    <w:rsid w:val="008E4BAD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C31B4D"/>
    <w:pPr>
      <w:spacing w:before="100" w:beforeAutospacing="1" w:after="100" w:afterAutospacing="1"/>
    </w:pPr>
  </w:style>
  <w:style w:type="character" w:styleId="Pogrubienie">
    <w:name w:val="Strong"/>
    <w:qFormat/>
    <w:rsid w:val="00C31B4D"/>
    <w:rPr>
      <w:b/>
      <w:bCs/>
    </w:rPr>
  </w:style>
  <w:style w:type="paragraph" w:styleId="Tekstpodstawowy2">
    <w:name w:val="Body Text 2"/>
    <w:basedOn w:val="Normalny"/>
    <w:link w:val="Tekstpodstawowy2Znak"/>
    <w:uiPriority w:val="99"/>
    <w:unhideWhenUsed/>
    <w:rsid w:val="003B41A6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3B41A6"/>
    <w:rPr>
      <w:sz w:val="24"/>
      <w:szCs w:val="24"/>
    </w:rPr>
  </w:style>
  <w:style w:type="paragraph" w:styleId="Tytu">
    <w:name w:val="Title"/>
    <w:basedOn w:val="Normalny"/>
    <w:link w:val="TytuZnak"/>
    <w:qFormat/>
    <w:rsid w:val="00391133"/>
    <w:pPr>
      <w:overflowPunct w:val="0"/>
      <w:autoSpaceDE w:val="0"/>
      <w:autoSpaceDN w:val="0"/>
      <w:adjustRightInd w:val="0"/>
      <w:jc w:val="center"/>
      <w:textAlignment w:val="baseline"/>
    </w:pPr>
    <w:rPr>
      <w:b/>
      <w:bCs/>
      <w:noProof/>
      <w:sz w:val="28"/>
      <w:szCs w:val="28"/>
    </w:rPr>
  </w:style>
  <w:style w:type="character" w:customStyle="1" w:styleId="TytuZnak">
    <w:name w:val="Tytuł Znak"/>
    <w:link w:val="Tytu"/>
    <w:rsid w:val="00391133"/>
    <w:rPr>
      <w:b/>
      <w:bCs/>
      <w:noProof/>
      <w:sz w:val="28"/>
      <w:szCs w:val="28"/>
    </w:rPr>
  </w:style>
  <w:style w:type="character" w:customStyle="1" w:styleId="Nagwek1Znak">
    <w:name w:val="Nagłówek 1 Znak"/>
    <w:link w:val="Nagwek1"/>
    <w:rsid w:val="00666331"/>
    <w:rPr>
      <w:b/>
      <w:bCs/>
      <w:sz w:val="28"/>
      <w:szCs w:val="24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32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43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1A218A"/>
  </w:style>
  <w:style w:type="character" w:customStyle="1" w:styleId="luchili">
    <w:name w:val="luc_hili"/>
    <w:rsid w:val="001A218A"/>
  </w:style>
  <w:style w:type="character" w:customStyle="1" w:styleId="NagwekZnak">
    <w:name w:val="Nagłówek Znak"/>
    <w:basedOn w:val="Domylnaczcionkaakapitu"/>
    <w:link w:val="Nagwek"/>
    <w:semiHidden/>
    <w:rsid w:val="007C7666"/>
    <w:rPr>
      <w:sz w:val="24"/>
      <w:szCs w:val="24"/>
    </w:rPr>
  </w:style>
  <w:style w:type="paragraph" w:customStyle="1" w:styleId="Normalny1">
    <w:name w:val="Normalny1"/>
    <w:basedOn w:val="Normalny"/>
    <w:rsid w:val="003309D9"/>
    <w:pPr>
      <w:spacing w:before="100" w:beforeAutospacing="1" w:after="100" w:afterAutospacing="1"/>
    </w:pPr>
  </w:style>
  <w:style w:type="character" w:customStyle="1" w:styleId="normalchar">
    <w:name w:val="normal__char"/>
    <w:basedOn w:val="Domylnaczcionkaakapitu"/>
    <w:rsid w:val="003309D9"/>
  </w:style>
  <w:style w:type="character" w:styleId="Nierozpoznanawzmianka">
    <w:name w:val="Unresolved Mention"/>
    <w:basedOn w:val="Domylnaczcionkaakapitu"/>
    <w:uiPriority w:val="99"/>
    <w:semiHidden/>
    <w:unhideWhenUsed/>
    <w:rsid w:val="00E82BB7"/>
    <w:rPr>
      <w:color w:val="605E5C"/>
      <w:shd w:val="clear" w:color="auto" w:fill="E1DFDD"/>
    </w:rPr>
  </w:style>
  <w:style w:type="paragraph" w:customStyle="1" w:styleId="Zawartotabeli">
    <w:name w:val="Zawartość tabeli"/>
    <w:basedOn w:val="Normalny"/>
    <w:rsid w:val="009C1AD7"/>
    <w:pPr>
      <w:widowControl w:val="0"/>
      <w:suppressLineNumbers/>
      <w:suppressAutoHyphens/>
    </w:pPr>
    <w:rPr>
      <w:rFonts w:eastAsia="Lucida Sans Unicode"/>
    </w:rPr>
  </w:style>
  <w:style w:type="paragraph" w:customStyle="1" w:styleId="TableContents">
    <w:name w:val="Table Contents"/>
    <w:basedOn w:val="Normalny"/>
    <w:uiPriority w:val="99"/>
    <w:rsid w:val="00EF7ED4"/>
    <w:pPr>
      <w:widowControl w:val="0"/>
      <w:autoSpaceDE w:val="0"/>
      <w:autoSpaceDN w:val="0"/>
      <w:adjustRightInd w:val="0"/>
    </w:pPr>
    <w:rPr>
      <w:rFonts w:cs="Tahoma"/>
    </w:rPr>
  </w:style>
  <w:style w:type="character" w:customStyle="1" w:styleId="StopkaZnak">
    <w:name w:val="Stopka Znak"/>
    <w:basedOn w:val="Domylnaczcionkaakapitu"/>
    <w:link w:val="Stopka"/>
    <w:uiPriority w:val="99"/>
    <w:rsid w:val="007E0B7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arolinamich\Pulpit\Kopia%20wz&#243;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78EBE-8D03-4D03-8BC0-1513DDAD0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Kopia wzór.dotx</Template>
  <TotalTime>3</TotalTime>
  <Pages>1</Pages>
  <Words>125</Words>
  <Characters>842</Characters>
  <Application>Microsoft Office Word</Application>
  <DocSecurity>0</DocSecurity>
  <Lines>25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Instytut Pamięci Narodowej</vt:lpstr>
    </vt:vector>
  </TitlesOfParts>
  <Company>IPN</Company>
  <LinksUpToDate>false</LinksUpToDate>
  <CharactersWithSpaces>959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http://www.ipn.gov.pl/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Instytut Pamięci Narodowej</dc:title>
  <dc:creator>karolinamich</dc:creator>
  <cp:lastModifiedBy>Katarzyna Hudzicka-Chochorowska</cp:lastModifiedBy>
  <cp:revision>4</cp:revision>
  <cp:lastPrinted>2025-08-20T07:50:00Z</cp:lastPrinted>
  <dcterms:created xsi:type="dcterms:W3CDTF">2026-09-25T08:25:00Z</dcterms:created>
  <dcterms:modified xsi:type="dcterms:W3CDTF">2026-09-25T09:56:00Z</dcterms:modified>
</cp:coreProperties>
</file>